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Spec="center" w:tblpY="-510"/>
        <w:tblW w:w="9639" w:type="dxa"/>
        <w:tblCellSpacing w:w="2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</w:tblBorders>
        <w:tblLook w:val="04A0" w:firstRow="1" w:lastRow="0" w:firstColumn="1" w:lastColumn="0" w:noHBand="0" w:noVBand="1"/>
      </w:tblPr>
      <w:tblGrid>
        <w:gridCol w:w="7230"/>
        <w:gridCol w:w="2409"/>
      </w:tblGrid>
      <w:tr w:rsidR="00FE6E9B" w:rsidRPr="00470098" w14:paraId="7F8A3252" w14:textId="77777777" w:rsidTr="00FE6E9B">
        <w:trPr>
          <w:trHeight w:val="792"/>
          <w:tblCellSpacing w:w="20" w:type="dxa"/>
        </w:trPr>
        <w:tc>
          <w:tcPr>
            <w:tcW w:w="7170" w:type="dxa"/>
            <w:shd w:val="clear" w:color="auto" w:fill="BFBFBF"/>
            <w:vAlign w:val="center"/>
          </w:tcPr>
          <w:p w14:paraId="089D7AE4" w14:textId="77777777" w:rsidR="00FE6E9B" w:rsidRPr="00167159" w:rsidRDefault="00FE6E9B" w:rsidP="00FE6E9B">
            <w:pPr>
              <w:jc w:val="center"/>
              <w:rPr>
                <w:rFonts w:ascii="Calibri" w:eastAsia="Calibri" w:hAnsi="Calibri" w:cs="Calibri"/>
                <w:b/>
                <w:color w:val="262626"/>
                <w:sz w:val="22"/>
              </w:rPr>
            </w:pPr>
            <w:r w:rsidRPr="00C6089A">
              <w:rPr>
                <w:rFonts w:ascii="Calibri" w:eastAsia="Calibri" w:hAnsi="Calibri" w:cs="Calibri"/>
                <w:b/>
                <w:color w:val="262626"/>
                <w:sz w:val="24"/>
                <w:szCs w:val="28"/>
              </w:rPr>
              <w:t>FORMATO PARA PROYECTO DE INVERSIÓN</w:t>
            </w:r>
          </w:p>
        </w:tc>
        <w:tc>
          <w:tcPr>
            <w:tcW w:w="2349" w:type="dxa"/>
            <w:shd w:val="clear" w:color="auto" w:fill="FFFFFF"/>
            <w:vAlign w:val="center"/>
          </w:tcPr>
          <w:p w14:paraId="1C8042AA" w14:textId="77777777" w:rsidR="00FE6E9B" w:rsidRPr="00167159" w:rsidRDefault="00FE6E9B" w:rsidP="00FE6E9B">
            <w:pPr>
              <w:rPr>
                <w:rFonts w:ascii="Calibri" w:eastAsia="Calibri" w:hAnsi="Calibri" w:cs="Calibri"/>
                <w:b/>
                <w:color w:val="262626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3B96753" wp14:editId="2ABDDEF4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-27305</wp:posOffset>
                  </wp:positionV>
                  <wp:extent cx="1447800" cy="412750"/>
                  <wp:effectExtent l="0" t="0" r="0" b="635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6" t="10344" r="4774" b="13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C2FE32" w14:textId="47BC8661" w:rsidR="00213566" w:rsidRPr="00C24E3A" w:rsidRDefault="00C6089A" w:rsidP="00213566">
      <w:pPr>
        <w:rPr>
          <w:rFonts w:cs="Arial"/>
        </w:rPr>
      </w:pPr>
      <w:r w:rsidRPr="00C24E3A">
        <w:rPr>
          <w:rFonts w:cs="Arial"/>
          <w:b/>
          <w:noProof/>
          <w:color w:val="404040" w:themeColor="text1" w:themeTint="BF"/>
          <w:sz w:val="31"/>
          <w:szCs w:val="31"/>
          <w:lang w:eastAsia="es-PE"/>
        </w:rPr>
        <w:drawing>
          <wp:anchor distT="0" distB="0" distL="114300" distR="114300" simplePos="0" relativeHeight="251662336" behindDoc="1" locked="0" layoutInCell="1" allowOverlap="1" wp14:anchorId="099D72ED" wp14:editId="00C4C67F">
            <wp:simplePos x="0" y="0"/>
            <wp:positionH relativeFrom="column">
              <wp:posOffset>4004945</wp:posOffset>
            </wp:positionH>
            <wp:positionV relativeFrom="paragraph">
              <wp:posOffset>342900</wp:posOffset>
            </wp:positionV>
            <wp:extent cx="1839595" cy="2494280"/>
            <wp:effectExtent l="0" t="0" r="825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rightMargin">
              <wp14:pctWidth>0</wp14:pctWidth>
            </wp14:sizeRelH>
            <wp14:sizeRelV relativeFrom="topMargin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99FAEE6" wp14:editId="79C9FAAF">
                <wp:simplePos x="0" y="0"/>
                <wp:positionH relativeFrom="page">
                  <wp:posOffset>428625</wp:posOffset>
                </wp:positionH>
                <wp:positionV relativeFrom="paragraph">
                  <wp:posOffset>483235</wp:posOffset>
                </wp:positionV>
                <wp:extent cx="5000625" cy="1600200"/>
                <wp:effectExtent l="0" t="0" r="952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1600200"/>
                          <a:chOff x="0" y="0"/>
                          <a:chExt cx="6697759" cy="1985003"/>
                        </a:xfrm>
                      </wpg:grpSpPr>
                      <wps:wsp>
                        <wps:cNvPr id="25" name="Rectángulo 25"/>
                        <wps:cNvSpPr/>
                        <wps:spPr>
                          <a:xfrm>
                            <a:off x="0" y="0"/>
                            <a:ext cx="6687819" cy="198500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ángulo 29"/>
                        <wps:cNvSpPr/>
                        <wps:spPr>
                          <a:xfrm>
                            <a:off x="0" y="337930"/>
                            <a:ext cx="6697759" cy="140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A704A3" w14:textId="77777777" w:rsidR="00031ADA" w:rsidRPr="00242906" w:rsidRDefault="00031ADA" w:rsidP="005750D3">
                              <w:pPr>
                                <w:ind w:firstLine="0"/>
                                <w:contextualSpacing/>
                                <w:rPr>
                                  <w:rFonts w:eastAsia="SimSun" w:cs="Arial"/>
                                  <w:b/>
                                  <w:color w:val="000000" w:themeColor="text1"/>
                                  <w:sz w:val="22"/>
                                  <w:szCs w:val="24"/>
                                  <w:lang w:eastAsia="zh-CN"/>
                                </w:rPr>
                              </w:pPr>
                              <w:r w:rsidRPr="00242906">
                                <w:rPr>
                                  <w:rFonts w:eastAsia="SimSun" w:cs="Arial"/>
                                  <w:b/>
                                  <w:color w:val="000000" w:themeColor="text1"/>
                                  <w:sz w:val="22"/>
                                  <w:szCs w:val="24"/>
                                  <w:lang w:eastAsia="zh-CN"/>
                                </w:rPr>
                                <w:t>INDICACIONES:</w:t>
                              </w:r>
                            </w:p>
                            <w:p w14:paraId="43795D89" w14:textId="77777777" w:rsidR="00C6089A" w:rsidRPr="00C6089A" w:rsidRDefault="00C6089A" w:rsidP="007270B2">
                              <w:pPr>
                                <w:pStyle w:val="Prrafodelista"/>
                                <w:numPr>
                                  <w:ilvl w:val="0"/>
                                  <w:numId w:val="11"/>
                                </w:numPr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</w:rPr>
                              </w:pPr>
                              <w:r w:rsidRPr="00C6089A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</w:rPr>
                                <w:t>Para empezar a utilizar este archivo se deben retirar el encabezado y pie de página de la primera página. Asimismo, retirar los recuadros en color plomo de esta página.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FAEE6" id="Grupo 2" o:spid="_x0000_s1026" style="position:absolute;left:0;text-align:left;margin-left:33.75pt;margin-top:38.05pt;width:393.75pt;height:126pt;z-index:251671552;mso-position-horizontal-relative:page;mso-width-relative:margin;mso-height-relative:margin" coordsize="66977,1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">
                <v:rect id="Rectángulo 25" o:spid="_x0000_s1027" style="position:absolute;width:66878;height:19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" fillcolor="#d8d8d8 [2732]" stroked="f" strokeweight="2pt"/>
                <v:rect id="Rectángulo 29" o:spid="_x0000_s1028" style="position:absolute;top:3379;width:66977;height:14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" filled="f" stroked="f" strokeweight="2pt">
                  <v:textbox>
                    <w:txbxContent>
                      <w:p w14:paraId="16A704A3" w14:textId="77777777" w:rsidR="00031ADA" w:rsidRPr="00242906" w:rsidRDefault="00031ADA" w:rsidP="005750D3">
                        <w:pPr>
                          <w:ind w:firstLine="0"/>
                          <w:contextualSpacing/>
                          <w:rPr>
                            <w:rFonts w:eastAsia="SimSun" w:cs="Arial"/>
                            <w:b/>
                            <w:color w:val="000000" w:themeColor="text1"/>
                            <w:sz w:val="22"/>
                            <w:szCs w:val="24"/>
                            <w:lang w:eastAsia="zh-CN"/>
                          </w:rPr>
                        </w:pPr>
                        <w:r w:rsidRPr="00242906">
                          <w:rPr>
                            <w:rFonts w:eastAsia="SimSun" w:cs="Arial"/>
                            <w:b/>
                            <w:color w:val="000000" w:themeColor="text1"/>
                            <w:sz w:val="22"/>
                            <w:szCs w:val="24"/>
                            <w:lang w:eastAsia="zh-CN"/>
                          </w:rPr>
                          <w:t>INDICACIONES:</w:t>
                        </w:r>
                      </w:p>
                      <w:p w14:paraId="43795D89" w14:textId="77777777" w:rsidR="00C6089A" w:rsidRPr="00C6089A" w:rsidRDefault="00C6089A" w:rsidP="007270B2">
                        <w:pPr>
                          <w:pStyle w:val="Prrafodelista"/>
                          <w:numPr>
                            <w:ilvl w:val="0"/>
                            <w:numId w:val="11"/>
                          </w:numPr>
                          <w:rPr>
                            <w:rFonts w:ascii="Arial" w:hAnsi="Arial" w:cs="Arial"/>
                            <w:color w:val="000000" w:themeColor="text1"/>
                            <w:sz w:val="22"/>
                          </w:rPr>
                        </w:pPr>
                        <w:r w:rsidRPr="00C6089A">
                          <w:rPr>
                            <w:rFonts w:ascii="Arial" w:hAnsi="Arial" w:cs="Arial"/>
                            <w:color w:val="000000" w:themeColor="text1"/>
                            <w:sz w:val="22"/>
                          </w:rPr>
                          <w:t>Para empezar a utilizar este archivo se deben retirar el encabezado y pie de página de la primera página. Asimismo, retirar los recuadros en color plomo de esta página.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719E9442" w14:textId="2DE3A7D0" w:rsidR="00213566" w:rsidRPr="00C24E3A" w:rsidRDefault="00213566" w:rsidP="00213566">
      <w:pPr>
        <w:rPr>
          <w:rFonts w:cs="Arial"/>
        </w:rPr>
      </w:pPr>
    </w:p>
    <w:p w14:paraId="6BAAAED8" w14:textId="61CAA6D8" w:rsidR="00213566" w:rsidRPr="00C24E3A" w:rsidRDefault="00213566" w:rsidP="00525B19">
      <w:pPr>
        <w:ind w:right="-858"/>
        <w:rPr>
          <w:rFonts w:cs="Arial"/>
        </w:rPr>
      </w:pPr>
    </w:p>
    <w:p w14:paraId="0E0292E0" w14:textId="40004D15" w:rsidR="00213566" w:rsidRPr="00C24E3A" w:rsidRDefault="00213566" w:rsidP="00213566">
      <w:pPr>
        <w:rPr>
          <w:rFonts w:cs="Arial"/>
        </w:rPr>
      </w:pPr>
    </w:p>
    <w:p w14:paraId="13C95F57" w14:textId="101E33F9" w:rsidR="00213566" w:rsidRPr="00C24E3A" w:rsidRDefault="00213566" w:rsidP="00213566">
      <w:pPr>
        <w:rPr>
          <w:rFonts w:cs="Arial"/>
        </w:rPr>
      </w:pPr>
    </w:p>
    <w:sdt>
      <w:sdtPr>
        <w:rPr>
          <w:rStyle w:val="NombredelaFacultadCar"/>
        </w:rPr>
        <w:alias w:val="Nombre de Facultad"/>
        <w:tag w:val="Nombre de Facultad"/>
        <w:id w:val="-1667701956"/>
        <w:placeholder>
          <w:docPart w:val="0825AFC94EC7454EBCA97CEE8070C73D"/>
        </w:placeholder>
        <w:showingPlcHdr/>
        <w:dropDownList>
          <w:listItem w:value="Elija un elemento."/>
          <w:listItem w:displayText="FACULTAD DE ARQUITECTURA Y DISEÑO" w:value="FACULTAD DE ARQUITECTURA Y DISEÑO"/>
          <w:listItem w:displayText="FACULTAD DE CIENCIAS DE LA SALUD" w:value="FACULTAD DE CIENCIAS DE LA SALUD"/>
          <w:listItem w:displayText="FACULTAD DE COMUNICACIONES" w:value="FACULTAD DE COMUNICACIONES"/>
          <w:listItem w:displayText="FACULTAD DE DERECHO Y CIENCIAS POLÍTICAS" w:value="FACULTAD DE DERECHO Y CIENCIAS POLÍTICAS"/>
          <w:listItem w:displayText="FACULTAD DE INGENIERÍA" w:value="FACULTAD DE INGENIERÍA"/>
          <w:listItem w:displayText="FACULTAD DE NEGOCIOS" w:value="FACULTAD DE NEGOCIOS"/>
        </w:dropDownList>
      </w:sdtPr>
      <w:sdtEndPr>
        <w:rPr>
          <w:rStyle w:val="NombredelaFacultadCar"/>
        </w:rPr>
      </w:sdtEndPr>
      <w:sdtContent>
        <w:p w14:paraId="0ED7CBBD" w14:textId="77777777" w:rsidR="00C92EC3" w:rsidRPr="00C0488F" w:rsidRDefault="00C92EC3" w:rsidP="00C92EC3">
          <w:pPr>
            <w:pStyle w:val="NombredelaFacultad"/>
          </w:pPr>
          <w:r w:rsidRPr="00222333">
            <w:rPr>
              <w:rStyle w:val="Textodelmarcadordeposicin"/>
            </w:rPr>
            <w:t>Elija un elemento.</w:t>
          </w:r>
        </w:p>
      </w:sdtContent>
    </w:sdt>
    <w:p w14:paraId="7141865E" w14:textId="5DA4F104" w:rsidR="00213566" w:rsidRPr="00C24E3A" w:rsidRDefault="00213566" w:rsidP="009F019E">
      <w:pPr>
        <w:pStyle w:val="NombredelaFacultad"/>
        <w:rPr>
          <w:rFonts w:cs="Arial"/>
        </w:rPr>
      </w:pPr>
    </w:p>
    <w:p w14:paraId="79CCC70C" w14:textId="77777777" w:rsidR="00213566" w:rsidRPr="00C24E3A" w:rsidRDefault="00E46831" w:rsidP="009F019E">
      <w:pPr>
        <w:pStyle w:val="Nombredecarrera"/>
        <w:rPr>
          <w:rFonts w:cs="Arial"/>
        </w:rPr>
      </w:pPr>
      <w:sdt>
        <w:sdtPr>
          <w:rPr>
            <w:rStyle w:val="NombredecarreraCar"/>
            <w:rFonts w:cs="Arial"/>
          </w:rPr>
          <w:alias w:val="Carrera de"/>
          <w:tag w:val="Carrera de"/>
          <w:id w:val="-804774297"/>
          <w:lock w:val="sdtContentLocked"/>
          <w:placeholder>
            <w:docPart w:val="7EEE68E737AF44D4A8420922DCBF065E"/>
          </w:placeholder>
        </w:sdtPr>
        <w:sdtEndPr>
          <w:rPr>
            <w:rStyle w:val="NombredecarreraCar"/>
          </w:rPr>
        </w:sdtEndPr>
        <w:sdtContent>
          <w:r w:rsidR="00C0488F" w:rsidRPr="00C24E3A">
            <w:rPr>
              <w:rStyle w:val="NombredecarreraCar"/>
              <w:rFonts w:cs="Arial"/>
            </w:rPr>
            <w:t>Carrera de</w:t>
          </w:r>
        </w:sdtContent>
      </w:sdt>
      <w:r w:rsidR="00C0488F" w:rsidRPr="00C24E3A">
        <w:rPr>
          <w:rStyle w:val="NombredecarreraCar"/>
          <w:rFonts w:cs="Arial"/>
        </w:rPr>
        <w:t xml:space="preserve"> </w:t>
      </w:r>
      <w:bookmarkStart w:id="0" w:name="_Hlk483557074"/>
      <w:sdt>
        <w:sdtPr>
          <w:rPr>
            <w:rStyle w:val="NombredecarreraCar"/>
            <w:rFonts w:cs="Arial"/>
          </w:rPr>
          <w:alias w:val="Nombre de carreras"/>
          <w:tag w:val="Nombre de carreras"/>
          <w:id w:val="-202257015"/>
          <w:lock w:val="sdtLocked"/>
          <w:placeholder>
            <w:docPart w:val="8CE939FBE1A5427096F8E4FB0AE7EC98"/>
          </w:placeholder>
          <w:showingPlcHdr/>
          <w:dropDownList>
            <w:listItem w:value="Elija un elemento."/>
            <w:listItem w:displayText="Derecho" w:value="Derecho"/>
            <w:listItem w:displayText="Ingeniería Ambiental" w:value="Ingeniería Ambiental"/>
            <w:listItem w:displayText="Ingeniería Civil" w:value="Ingeniería Civil"/>
            <w:listItem w:displayText="Ingeniería de Minas" w:value="Ingeniería de Minas"/>
            <w:listItem w:displayText="Ingeniería de Sistemas Computacionales" w:value="Ingeniería de Sistemas Computacionales"/>
            <w:listItem w:displayText="Ingeniería Industrial" w:value="Ingeniería Industrial"/>
            <w:listItem w:displayText="Administración" w:value="Administración"/>
            <w:listItem w:displayText="Administración Bancaria y Financiera" w:value="Administración Bancaria y Financiera"/>
            <w:listItem w:displayText="Administración y Gestión Comercial" w:value="Administración y Gestión Comercial"/>
            <w:listItem w:displayText="Administración y Marketing" w:value="Administración y Marketing"/>
            <w:listItem w:displayText="Administración y Negocios Internacionales" w:value="Administración y Negocios Internacionales"/>
            <w:listItem w:displayText="Contabilidad y Finanzas" w:value="Contabilidad y Finanzas"/>
          </w:dropDownList>
        </w:sdtPr>
        <w:sdtEndPr>
          <w:rPr>
            <w:rStyle w:val="NombredecarreraCar"/>
          </w:rPr>
        </w:sdtEndPr>
        <w:sdtContent>
          <w:r w:rsidR="00645563" w:rsidRPr="00C24E3A">
            <w:rPr>
              <w:rStyle w:val="Textodelmarcadordeposicin"/>
              <w:rFonts w:cs="Arial"/>
            </w:rPr>
            <w:t>Elija un elemento.</w:t>
          </w:r>
        </w:sdtContent>
      </w:sdt>
      <w:bookmarkEnd w:id="0"/>
    </w:p>
    <w:sdt>
      <w:sdtPr>
        <w:rPr>
          <w:rStyle w:val="TtulodeInvestigacinCar"/>
          <w:rFonts w:cs="Arial"/>
        </w:rPr>
        <w:alias w:val="Título de la Investigación"/>
        <w:tag w:val="Título de la Investigación"/>
        <w:id w:val="869958975"/>
        <w:lock w:val="sdtLocked"/>
        <w:placeholder>
          <w:docPart w:val="7EEE68E737AF44D4A8420922DCBF065E"/>
        </w:placeholder>
      </w:sdtPr>
      <w:sdtEndPr>
        <w:rPr>
          <w:rStyle w:val="TtulodeInvestigacinCar"/>
        </w:rPr>
      </w:sdtEndPr>
      <w:sdtContent>
        <w:p w14:paraId="3FFCFDC9" w14:textId="48B42118" w:rsidR="00213566" w:rsidRPr="00C24E3A" w:rsidRDefault="00213566" w:rsidP="009F019E">
          <w:pPr>
            <w:pStyle w:val="TtulodeInvestigacin"/>
            <w:rPr>
              <w:rFonts w:cs="Arial"/>
            </w:rPr>
          </w:pPr>
          <w:r w:rsidRPr="00C24E3A">
            <w:rPr>
              <w:rStyle w:val="TtulodeInvestigacinCar"/>
              <w:rFonts w:cs="Arial"/>
            </w:rPr>
            <w:t>“</w:t>
          </w:r>
          <w:r w:rsidR="00FB319F" w:rsidRPr="00C24E3A">
            <w:rPr>
              <w:rStyle w:val="TtulodeInvestigacinCar"/>
              <w:rFonts w:cs="Arial"/>
            </w:rPr>
            <w:t xml:space="preserve">TÍTULO </w:t>
          </w:r>
          <w:r w:rsidR="009856BB" w:rsidRPr="00C24E3A">
            <w:rPr>
              <w:rStyle w:val="TtulodeInvestigacinCar"/>
              <w:rFonts w:cs="Arial"/>
            </w:rPr>
            <w:t>DEL PROYECTO DE INVERSIÓN</w:t>
          </w:r>
          <w:r w:rsidR="00AD4CE8" w:rsidRPr="00C24E3A">
            <w:rPr>
              <w:rStyle w:val="TtulodeInvestigacinCar"/>
              <w:rFonts w:cs="Arial"/>
            </w:rPr>
            <w:t>”</w:t>
          </w:r>
        </w:p>
      </w:sdtContent>
    </w:sdt>
    <w:p w14:paraId="67A0ED8C" w14:textId="256D6E00" w:rsidR="00213566" w:rsidRPr="00C24E3A" w:rsidRDefault="00213566" w:rsidP="00213566">
      <w:pPr>
        <w:rPr>
          <w:rFonts w:cs="Arial"/>
          <w:color w:val="404040" w:themeColor="text1" w:themeTint="BF"/>
          <w:sz w:val="31"/>
          <w:szCs w:val="31"/>
        </w:rPr>
      </w:pPr>
    </w:p>
    <w:sdt>
      <w:sdtPr>
        <w:rPr>
          <w:rFonts w:cs="Arial"/>
        </w:rPr>
        <w:id w:val="-226772376"/>
        <w:placeholder>
          <w:docPart w:val="7EEE68E737AF44D4A8420922DCBF065E"/>
        </w:placeholder>
      </w:sdtPr>
      <w:sdtEndPr/>
      <w:sdtContent>
        <w:sdt>
          <w:sdtPr>
            <w:rPr>
              <w:rStyle w:val="TrabajoparaoptarCar"/>
              <w:rFonts w:cs="Arial"/>
            </w:rPr>
            <w:alias w:val="Para optar al  grado de"/>
            <w:tag w:val="Para optar al  grado de"/>
            <w:id w:val="-1802457480"/>
            <w:lock w:val="sdtContentLocked"/>
            <w:placeholder>
              <w:docPart w:val="7EEE68E737AF44D4A8420922DCBF065E"/>
            </w:placeholder>
          </w:sdtPr>
          <w:sdtEndPr>
            <w:rPr>
              <w:rStyle w:val="TrabajoparaoptarCar"/>
            </w:rPr>
          </w:sdtEndPr>
          <w:sdtContent>
            <w:p w14:paraId="23C5F26C" w14:textId="77777777" w:rsidR="00213566" w:rsidRPr="00C24E3A" w:rsidRDefault="00213566" w:rsidP="009F019E">
              <w:pPr>
                <w:pStyle w:val="Trabajoparaoptar"/>
                <w:rPr>
                  <w:rFonts w:cs="Arial"/>
                </w:rPr>
              </w:pPr>
              <w:r w:rsidRPr="00C24E3A">
                <w:rPr>
                  <w:rStyle w:val="TrabajoparaoptarCar"/>
                  <w:rFonts w:cs="Arial"/>
                </w:rPr>
                <w:t>T</w:t>
              </w:r>
              <w:r w:rsidR="00AD4CE8" w:rsidRPr="00C24E3A">
                <w:rPr>
                  <w:rStyle w:val="TrabajoparaoptarCar"/>
                  <w:rFonts w:cs="Arial"/>
                </w:rPr>
                <w:t>rabajo de investigación</w:t>
              </w:r>
              <w:r w:rsidR="002C36FD" w:rsidRPr="00C24E3A">
                <w:rPr>
                  <w:rStyle w:val="TrabajoparaoptarCar"/>
                  <w:rFonts w:cs="Arial"/>
                </w:rPr>
                <w:t xml:space="preserve"> para optar al grado de</w:t>
              </w:r>
              <w:r w:rsidRPr="00C24E3A">
                <w:rPr>
                  <w:rStyle w:val="TrabajoparaoptarCar"/>
                  <w:rFonts w:cs="Arial"/>
                </w:rPr>
                <w:t>:</w:t>
              </w:r>
            </w:p>
          </w:sdtContent>
        </w:sdt>
      </w:sdtContent>
    </w:sdt>
    <w:p w14:paraId="7BF1D58C" w14:textId="4CF37BC8" w:rsidR="00213566" w:rsidRPr="00C24E3A" w:rsidRDefault="00E46831" w:rsidP="009F019E">
      <w:pPr>
        <w:pStyle w:val="Gradoen"/>
        <w:rPr>
          <w:rFonts w:cs="Arial"/>
        </w:rPr>
      </w:pPr>
      <w:sdt>
        <w:sdtPr>
          <w:rPr>
            <w:rStyle w:val="GradoenCar"/>
            <w:rFonts w:cs="Arial"/>
          </w:rPr>
          <w:alias w:val="Bachiller en"/>
          <w:tag w:val="Bachiller en"/>
          <w:id w:val="-366452052"/>
          <w:lock w:val="sdtContentLocked"/>
          <w:placeholder>
            <w:docPart w:val="7EEE68E737AF44D4A8420922DCBF065E"/>
          </w:placeholder>
        </w:sdtPr>
        <w:sdtEndPr>
          <w:rPr>
            <w:rStyle w:val="GradoenCar"/>
          </w:rPr>
        </w:sdtEndPr>
        <w:sdtContent>
          <w:r w:rsidR="00313F11" w:rsidRPr="00C24E3A">
            <w:rPr>
              <w:rStyle w:val="GradoenCar"/>
              <w:rFonts w:cs="Arial"/>
              <w:b/>
            </w:rPr>
            <w:t>Bachiller en</w:t>
          </w:r>
        </w:sdtContent>
      </w:sdt>
      <w:r w:rsidR="00EF7F57" w:rsidRPr="00C24E3A">
        <w:rPr>
          <w:rFonts w:cs="Arial"/>
          <w:b w:val="0"/>
          <w:caps/>
        </w:rPr>
        <w:t xml:space="preserve"> </w:t>
      </w:r>
      <w:sdt>
        <w:sdtPr>
          <w:rPr>
            <w:rStyle w:val="GradoenCar"/>
            <w:b/>
            <w:color w:val="auto"/>
            <w:sz w:val="20"/>
            <w:szCs w:val="22"/>
          </w:rPr>
          <w:alias w:val="Nombre de carreras"/>
          <w:tag w:val="Nombre de carreras"/>
          <w:id w:val="-1825662219"/>
          <w:placeholder>
            <w:docPart w:val="554703719B004743B42051D209AF7A25"/>
          </w:placeholder>
          <w:showingPlcHdr/>
          <w:dropDownList>
            <w:listItem w:value="Elija un elemento."/>
            <w:listItem w:displayText="Arquitectura" w:value="Arquitectura"/>
            <w:listItem w:displayText="Arquitectura y Diseño de Interiores" w:value="Arquitectura y Diseño de Interiores"/>
            <w:listItem w:displayText="Arquitectura y Urbanismo" w:value="Arquitectura y Urbanismo"/>
            <w:listItem w:displayText="Arquitectura y Gerencia de Proyectos" w:value="Arquitectura y Gerencia de Proyectos"/>
            <w:listItem w:displayText="Diseño Industrial" w:value="Diseño Industrial"/>
            <w:listItem w:displayText="Enfermería" w:value="Enfermería"/>
            <w:listItem w:displayText="Nutrición y Dietética" w:value="Nutrición y Dietética"/>
            <w:listItem w:displayText="Obstetricia" w:value="Obstetricia"/>
            <w:listItem w:displayText="Psicología" w:value="Psicología"/>
            <w:listItem w:displayText="Terapia Física y Rehabilitación" w:value="Terapia Física y Rehabilitación"/>
            <w:listItem w:displayText="Comunicación" w:value="Comunicación"/>
            <w:listItem w:displayText="Comunicación Audiovisual en Medios Digitales" w:value="Comunicación Audiovisual en Medios Digitales"/>
            <w:listItem w:displayText="Comunicación Corporativa" w:value="Comunicación Corporativa"/>
            <w:listItem w:displayText="Comunicación y Diseño Gráfico" w:value="Comunicación y Diseño Gráfico"/>
            <w:listItem w:displayText="Comunicación y Periodismo" w:value="Comunicación y Periodismo"/>
            <w:listItem w:displayText="Comunicación y Publicidad" w:value="Comunicación y Publicidad"/>
            <w:listItem w:displayText="Ciencias de la Comunicación" w:value="Ciencias de la Comunicación"/>
            <w:listItem w:displayText="Ciencias de la Comunicación con Mención en Comunicación Corporativa" w:value="Ciencias de la Comunicación con Mención en Comunicación Corporativa"/>
            <w:listItem w:displayText="Ciencias de la Comunicación con Mención en Comunicación Periodística" w:value="Ciencias de la Comunicación con Mención en Comunicación Periodística"/>
            <w:listItem w:displayText="Ciencias de la Comunicación con Mención en Comunicación Publicitaria" w:value="Ciencias de la Comunicación con Mención en Comunicación Publicitaria"/>
            <w:listItem w:displayText="Ciencias de la Comunicación con Mención en Comunicación Audiovisual" w:value="Ciencias de la Comunicación con Mención en Comunicación Audiovisual"/>
            <w:listItem w:displayText="Derecho" w:value="Derecho"/>
            <w:listItem w:displayText="Derecho con Mención en Gestión Pública" w:value="Derecho con Mención en Gestión Pública"/>
            <w:listItem w:displayText="Derecho con Mención en Derecho Empresarial" w:value="Derecho con Mención en Derecho Empresarial"/>
            <w:listItem w:displayText="Derecho y Ciencias Políticas" w:value="Derecho y Ciencias Políticas"/>
            <w:listItem w:displayText="Derecho y Ciencias Políticas con Mención en Gestión Pública" w:value="Derecho y Ciencias Políticas con Mención en Gestión Pública"/>
            <w:listItem w:displayText="Derecho y Ciencias Políticas con Mención en Derecho Empresarial" w:value="Derecho y Ciencias Políticas con Mención en Derecho Empresarial"/>
            <w:listItem w:displayText="Ingeniería Agroindustrial" w:value="Ingeniería Agroindustrial"/>
            <w:listItem w:displayText="Ingeniería Ambiental" w:value="Ingeniería Ambiental"/>
            <w:listItem w:displayText="Ingeniería Civil" w:value="Ingeniería Civil"/>
            <w:listItem w:displayText="Ingeniería Electrónica" w:value="Ingeniería Electrónica"/>
            <w:listItem w:displayText="Ingeniería de Minas" w:value="Ingeniería de Minas"/>
            <w:listItem w:displayText="Ingeniería de Sistemas" w:value="Ingeniería de Sistemas"/>
            <w:listItem w:displayText="Ingeniería de Sistemas con Mención en Ingeniería de Software" w:value="Ingeniería de Sistemas con Mención en Ingeniería de Software"/>
            <w:listItem w:displayText="Ingeniería de Sistemas con Mención en Negocios y Tecnologías de Información" w:value="Ingeniería de Sistemas con Mención en Negocios y Tecnologías de Información"/>
            <w:listItem w:displayText="Ingeniería de Sistemas con Mención en Redes y Seguridad Informática" w:value="Ingeniería de Sistemas con Mención en Redes y Seguridad Informática"/>
            <w:listItem w:displayText="Ingeniería de Sistemas Computacionales" w:value="Ingeniería de Sistemas Computacionales"/>
            <w:listItem w:displayText="Ingeniería de Sistemas Computacionales con Mención en Ingeniería de Software" w:value="Ingeniería de Sistemas Computacionales con Mención en Ingeniería de Software"/>
            <w:listItem w:displayText="Ingeniería de Sistemas Computacionales con Mención en Negocios y Tecnologías de Información" w:value="Ingeniería de Sistemas Computacionales con Mención en Negocios y Tecnologías de Información"/>
            <w:listItem w:displayText="Ingeniería de Sistemas Computacionales con Mención en Redes y Seguridad Informática" w:value="Ingeniería de Sistemas Computacionales con Mención en Redes y Seguridad Informática"/>
            <w:listItem w:displayText="Ingeniería Empresarial" w:value="Ingeniería Empresarial"/>
            <w:listItem w:displayText="Ingeniería Geológica" w:value="Ingeniería Geológica"/>
            <w:listItem w:displayText="Ingeniería Industrial" w:value="Ingeniería Industrial"/>
            <w:listItem w:displayText="Ingeniería Mecatrónica" w:value="Ingeniería Mecatrónica"/>
            <w:listItem w:displayText="Ingeniería en Logística y Transportes" w:value="Ingeniería en Logística y Transportes"/>
            <w:listItem w:displayText="Administración" w:value="Administración"/>
            <w:listItem w:displayText="Administración Bancaria y Financiera" w:value="Administración Bancaria y Financiera"/>
            <w:listItem w:displayText="Administración y Gestión Comercial" w:value="Administración y Gestión Comercial"/>
            <w:listItem w:displayText="Administración y Gestión del Talento Humano " w:value="Administración y Gestión del Talento Humano "/>
            <w:listItem w:displayText="Administración y Gestión Pública " w:value="Administración y Gestión Pública "/>
            <w:listItem w:displayText="Administración y Marketing" w:value="Administración y Marketing"/>
            <w:listItem w:displayText="Administración y Negocios Internacionales" w:value="Administración y Negocios Internacionales"/>
            <w:listItem w:displayText="Administración y Servicios Turísticos" w:value="Administración y Servicios Turísticos"/>
            <w:listItem w:displayText="Contabilidad y Finanzas" w:value="Contabilidad y Finanzas"/>
            <w:listItem w:displayText="Contabilidad" w:value="Contabilidad"/>
            <w:listItem w:displayText="Economía" w:value="Economía"/>
            <w:listItem w:displayText="Economía y Negocios Internacionales" w:value="Economía y Negocios Internacionales"/>
            <w:listItem w:displayText="Gastronomía y Gestión de Restaurantes" w:value="Gastronomía y Gestión de Restaurantes"/>
            <w:listItem w:displayText="Marketing" w:value="Marketing"/>
          </w:dropDownList>
        </w:sdtPr>
        <w:sdtEndPr>
          <w:rPr>
            <w:rStyle w:val="GradoenCar"/>
          </w:rPr>
        </w:sdtEndPr>
        <w:sdtContent>
          <w:r w:rsidR="003A0ED8">
            <w:rPr>
              <w:rStyle w:val="Textodelmarcadordeposicin"/>
            </w:rPr>
            <w:t>Elija un elemento.</w:t>
          </w:r>
        </w:sdtContent>
      </w:sdt>
    </w:p>
    <w:p w14:paraId="079A6488" w14:textId="77777777" w:rsidR="00213566" w:rsidRPr="00C24E3A" w:rsidRDefault="00E46831" w:rsidP="00555A31">
      <w:pPr>
        <w:pStyle w:val="autoresasesores"/>
        <w:spacing w:line="240" w:lineRule="auto"/>
        <w:rPr>
          <w:rFonts w:cs="Arial"/>
        </w:rPr>
      </w:pPr>
      <w:sdt>
        <w:sdtPr>
          <w:rPr>
            <w:rStyle w:val="autoresasesoresCar"/>
            <w:rFonts w:cs="Arial"/>
          </w:rPr>
          <w:alias w:val="Autores"/>
          <w:tag w:val="Autores"/>
          <w:id w:val="1356236253"/>
          <w:lock w:val="sdtLocked"/>
          <w:placeholder>
            <w:docPart w:val="7EEE68E737AF44D4A8420922DCBF065E"/>
          </w:placeholder>
        </w:sdtPr>
        <w:sdtEndPr>
          <w:rPr>
            <w:rStyle w:val="autoresasesoresCar"/>
          </w:rPr>
        </w:sdtEndPr>
        <w:sdtContent>
          <w:r w:rsidR="00213566" w:rsidRPr="00C24E3A">
            <w:rPr>
              <w:rStyle w:val="autoresasesoresCar"/>
              <w:rFonts w:cs="Arial"/>
              <w:b/>
            </w:rPr>
            <w:t>Autor</w:t>
          </w:r>
          <w:r w:rsidR="002C36FD" w:rsidRPr="00C24E3A">
            <w:rPr>
              <w:rStyle w:val="autoresasesoresCar"/>
              <w:rFonts w:cs="Arial"/>
              <w:b/>
            </w:rPr>
            <w:t>es</w:t>
          </w:r>
          <w:r w:rsidR="00313F11" w:rsidRPr="00C24E3A">
            <w:rPr>
              <w:rStyle w:val="autoresasesoresCar"/>
              <w:rFonts w:cs="Arial"/>
              <w:b/>
            </w:rPr>
            <w:t>:</w:t>
          </w:r>
        </w:sdtContent>
      </w:sdt>
    </w:p>
    <w:sdt>
      <w:sdtPr>
        <w:rPr>
          <w:rStyle w:val="NombresyapellidosCar"/>
          <w:rFonts w:cs="Arial"/>
        </w:rPr>
        <w:alias w:val="Nombres y apellido de autores "/>
        <w:tag w:val="Nombres y apellido de autores "/>
        <w:id w:val="869807384"/>
        <w:lock w:val="sdtLocked"/>
        <w:placeholder>
          <w:docPart w:val="7EEE68E737AF44D4A8420922DCBF065E"/>
        </w:placeholder>
      </w:sdtPr>
      <w:sdtEndPr>
        <w:rPr>
          <w:rStyle w:val="NombresyapellidosCar"/>
        </w:rPr>
      </w:sdtEndPr>
      <w:sdtContent>
        <w:p w14:paraId="490F74DF" w14:textId="360DC1E4" w:rsidR="00213566" w:rsidRPr="00C24E3A" w:rsidRDefault="002C36FD" w:rsidP="00555A31">
          <w:pPr>
            <w:pStyle w:val="Nombresyapellidos"/>
            <w:spacing w:line="240" w:lineRule="auto"/>
            <w:rPr>
              <w:rStyle w:val="NombresyapellidosCar"/>
              <w:rFonts w:cs="Arial"/>
            </w:rPr>
          </w:pPr>
          <w:r w:rsidRPr="00C24E3A">
            <w:rPr>
              <w:rStyle w:val="NombresyapellidosCar"/>
              <w:rFonts w:cs="Arial"/>
            </w:rPr>
            <w:t>Nombre</w:t>
          </w:r>
          <w:r w:rsidR="005607D0">
            <w:rPr>
              <w:rStyle w:val="NombresyapellidosCar"/>
              <w:rFonts w:cs="Arial"/>
            </w:rPr>
            <w:t>s</w:t>
          </w:r>
          <w:r w:rsidRPr="00C24E3A">
            <w:rPr>
              <w:rStyle w:val="NombresyapellidosCar"/>
              <w:rFonts w:cs="Arial"/>
            </w:rPr>
            <w:t xml:space="preserve"> y </w:t>
          </w:r>
          <w:r w:rsidR="00FB319F" w:rsidRPr="00C24E3A">
            <w:rPr>
              <w:rStyle w:val="NombresyapellidosCar"/>
              <w:rFonts w:cs="Arial"/>
            </w:rPr>
            <w:t>A</w:t>
          </w:r>
          <w:r w:rsidRPr="00C24E3A">
            <w:rPr>
              <w:rStyle w:val="NombresyapellidosCar"/>
              <w:rFonts w:cs="Arial"/>
            </w:rPr>
            <w:t>pellidos</w:t>
          </w:r>
        </w:p>
        <w:p w14:paraId="71036314" w14:textId="236A49B2" w:rsidR="004B3CA0" w:rsidRPr="00C24E3A" w:rsidRDefault="00FB319F" w:rsidP="00555A31">
          <w:pPr>
            <w:pStyle w:val="Nombresyapellidos"/>
            <w:spacing w:line="240" w:lineRule="auto"/>
            <w:rPr>
              <w:rStyle w:val="NombresyapellidosCar"/>
              <w:rFonts w:cs="Arial"/>
            </w:rPr>
          </w:pPr>
          <w:r w:rsidRPr="00C24E3A">
            <w:rPr>
              <w:rStyle w:val="NombresyapellidosCar"/>
              <w:rFonts w:cs="Arial"/>
            </w:rPr>
            <w:t>Nombre</w:t>
          </w:r>
          <w:r w:rsidR="005607D0">
            <w:rPr>
              <w:rStyle w:val="NombresyapellidosCar"/>
              <w:rFonts w:cs="Arial"/>
            </w:rPr>
            <w:t>s</w:t>
          </w:r>
          <w:r w:rsidRPr="00C24E3A">
            <w:rPr>
              <w:rStyle w:val="NombresyapellidosCar"/>
              <w:rFonts w:cs="Arial"/>
            </w:rPr>
            <w:t xml:space="preserve"> y A</w:t>
          </w:r>
          <w:r w:rsidR="002C36FD" w:rsidRPr="00C24E3A">
            <w:rPr>
              <w:rStyle w:val="NombresyapellidosCar"/>
              <w:rFonts w:cs="Arial"/>
            </w:rPr>
            <w:t>pellidos</w:t>
          </w:r>
        </w:p>
      </w:sdtContent>
    </w:sdt>
    <w:p w14:paraId="29FCEED4" w14:textId="3AD13F94" w:rsidR="002C36FD" w:rsidRPr="00C24E3A" w:rsidRDefault="002C36FD" w:rsidP="00555A31">
      <w:pPr>
        <w:pStyle w:val="Nombresyapellidos"/>
        <w:spacing w:line="240" w:lineRule="auto"/>
        <w:rPr>
          <w:rFonts w:cs="Arial"/>
        </w:rPr>
      </w:pPr>
    </w:p>
    <w:sdt>
      <w:sdtPr>
        <w:rPr>
          <w:rStyle w:val="autoresasesoresCar"/>
          <w:rFonts w:cs="Arial"/>
        </w:rPr>
        <w:alias w:val="Asesores"/>
        <w:tag w:val="Asesores"/>
        <w:id w:val="-409000201"/>
        <w:lock w:val="sdtContentLocked"/>
        <w:placeholder>
          <w:docPart w:val="7EEE68E737AF44D4A8420922DCBF065E"/>
        </w:placeholder>
      </w:sdtPr>
      <w:sdtEndPr>
        <w:rPr>
          <w:rStyle w:val="autoresasesoresCar"/>
          <w:b/>
        </w:rPr>
      </w:sdtEndPr>
      <w:sdtContent>
        <w:p w14:paraId="6762F888" w14:textId="504621E9" w:rsidR="00213566" w:rsidRPr="00C24E3A" w:rsidRDefault="00213566" w:rsidP="00555A31">
          <w:pPr>
            <w:pStyle w:val="autoresasesores"/>
            <w:spacing w:line="240" w:lineRule="auto"/>
            <w:rPr>
              <w:rFonts w:cs="Arial"/>
              <w:b w:val="0"/>
            </w:rPr>
          </w:pPr>
          <w:r w:rsidRPr="00C24E3A">
            <w:rPr>
              <w:rStyle w:val="autoresasesoresCar"/>
              <w:rFonts w:cs="Arial"/>
              <w:b/>
            </w:rPr>
            <w:t>Asesor:</w:t>
          </w:r>
        </w:p>
      </w:sdtContent>
    </w:sdt>
    <w:sdt>
      <w:sdtPr>
        <w:rPr>
          <w:rFonts w:cs="Arial"/>
        </w:rPr>
        <w:id w:val="570470418"/>
        <w:placeholder>
          <w:docPart w:val="7EEE68E737AF44D4A8420922DCBF065E"/>
        </w:placeholder>
      </w:sdtPr>
      <w:sdtEndPr/>
      <w:sdtContent>
        <w:sdt>
          <w:sdtPr>
            <w:rPr>
              <w:rStyle w:val="NombresyapellidosCar"/>
              <w:rFonts w:cs="Arial"/>
            </w:rPr>
            <w:alias w:val="Asesor"/>
            <w:tag w:val="Asesor"/>
            <w:id w:val="826486862"/>
            <w:lock w:val="sdtLocked"/>
            <w:placeholder>
              <w:docPart w:val="7EEE68E737AF44D4A8420922DCBF065E"/>
            </w:placeholder>
          </w:sdtPr>
          <w:sdtEndPr>
            <w:rPr>
              <w:rStyle w:val="NombresyapellidosCar"/>
            </w:rPr>
          </w:sdtEndPr>
          <w:sdtContent>
            <w:p w14:paraId="5AE5581D" w14:textId="77777777" w:rsidR="00213566" w:rsidRPr="00C24E3A" w:rsidRDefault="00213566" w:rsidP="00555A31">
              <w:pPr>
                <w:pStyle w:val="Nombresyapellidos"/>
                <w:spacing w:line="240" w:lineRule="auto"/>
                <w:rPr>
                  <w:rFonts w:cs="Arial"/>
                </w:rPr>
              </w:pPr>
              <w:r w:rsidRPr="00C24E3A">
                <w:rPr>
                  <w:rStyle w:val="NombresyapellidosCar"/>
                  <w:rFonts w:cs="Arial"/>
                </w:rPr>
                <w:t>Mg.</w:t>
              </w:r>
              <w:r w:rsidR="008A40FF" w:rsidRPr="00C24E3A">
                <w:rPr>
                  <w:rStyle w:val="NombresyapellidosCar"/>
                  <w:rFonts w:cs="Arial"/>
                </w:rPr>
                <w:t xml:space="preserve"> L</w:t>
              </w:r>
              <w:r w:rsidRPr="00C24E3A">
                <w:rPr>
                  <w:rStyle w:val="NombresyapellidosCar"/>
                  <w:rFonts w:cs="Arial"/>
                </w:rPr>
                <w:t>ic. Nombres y Apellidos</w:t>
              </w:r>
            </w:p>
          </w:sdtContent>
        </w:sdt>
      </w:sdtContent>
    </w:sdt>
    <w:p w14:paraId="2B724127" w14:textId="17C7F4FA" w:rsidR="00213566" w:rsidRPr="00C24E3A" w:rsidRDefault="00213566" w:rsidP="00213566">
      <w:pPr>
        <w:jc w:val="right"/>
        <w:rPr>
          <w:rFonts w:cs="Arial"/>
          <w:color w:val="404040" w:themeColor="text1" w:themeTint="BF"/>
          <w:sz w:val="31"/>
          <w:szCs w:val="31"/>
        </w:rPr>
      </w:pPr>
    </w:p>
    <w:p w14:paraId="593A4F3B" w14:textId="77777777" w:rsidR="00213566" w:rsidRPr="00C24E3A" w:rsidRDefault="00E46831" w:rsidP="00DA2532">
      <w:pPr>
        <w:pStyle w:val="ciudadyao"/>
        <w:rPr>
          <w:rFonts w:cs="Arial"/>
        </w:rPr>
      </w:pPr>
      <w:sdt>
        <w:sdtPr>
          <w:rPr>
            <w:rStyle w:val="ciudadyaoCar"/>
            <w:rFonts w:cs="Arial"/>
          </w:rPr>
          <w:alias w:val="Ciudad"/>
          <w:tag w:val="Ciudad"/>
          <w:id w:val="1919979187"/>
          <w:lock w:val="sdtLocked"/>
          <w:placeholder>
            <w:docPart w:val="F79D8C5C586047F286283CEB9E43E84C"/>
          </w:placeholder>
          <w:dropDownList>
            <w:listItem w:value="Elija un elemento."/>
            <w:listItem w:displayText="Lima" w:value="Lima"/>
            <w:listItem w:displayText="Trujillo" w:value="Trujillo"/>
            <w:listItem w:displayText="Cajamarca" w:value="Cajamarca"/>
          </w:dropDownList>
        </w:sdtPr>
        <w:sdtEndPr>
          <w:rPr>
            <w:rStyle w:val="ciudadyaoCar"/>
          </w:rPr>
        </w:sdtEndPr>
        <w:sdtContent>
          <w:r w:rsidR="0018234E" w:rsidRPr="00C24E3A">
            <w:rPr>
              <w:rStyle w:val="ciudadyaoCar"/>
              <w:rFonts w:cs="Arial"/>
            </w:rPr>
            <w:t>Lima</w:t>
          </w:r>
        </w:sdtContent>
      </w:sdt>
      <w:sdt>
        <w:sdtPr>
          <w:rPr>
            <w:rStyle w:val="ciudadyaoCar"/>
            <w:rFonts w:cs="Arial"/>
          </w:rPr>
          <w:alias w:val="País"/>
          <w:tag w:val="País"/>
          <w:id w:val="1805426826"/>
          <w:lock w:val="sdtContentLocked"/>
          <w:placeholder>
            <w:docPart w:val="7EEE68E737AF44D4A8420922DCBF065E"/>
          </w:placeholder>
        </w:sdtPr>
        <w:sdtEndPr>
          <w:rPr>
            <w:rStyle w:val="ciudadyaoCar"/>
          </w:rPr>
        </w:sdtEndPr>
        <w:sdtContent>
          <w:r w:rsidR="004B3CA0" w:rsidRPr="00C24E3A">
            <w:rPr>
              <w:rStyle w:val="ciudadyaoCar"/>
              <w:rFonts w:cs="Arial"/>
            </w:rPr>
            <w:t xml:space="preserve"> - </w:t>
          </w:r>
          <w:r w:rsidR="00213566" w:rsidRPr="00C24E3A">
            <w:rPr>
              <w:rStyle w:val="ciudadyaoCar"/>
              <w:rFonts w:cs="Arial"/>
            </w:rPr>
            <w:t>Perú</w:t>
          </w:r>
        </w:sdtContent>
      </w:sdt>
    </w:p>
    <w:tbl>
      <w:tblPr>
        <w:tblpPr w:leftFromText="141" w:rightFromText="141" w:vertAnchor="text" w:horzAnchor="margin" w:tblpXSpec="center" w:tblpY="1240"/>
        <w:tblW w:w="9881" w:type="dxa"/>
        <w:tblBorders>
          <w:top w:val="dotted" w:sz="4" w:space="0" w:color="595959"/>
          <w:left w:val="dotted" w:sz="4" w:space="0" w:color="595959"/>
          <w:bottom w:val="dotted" w:sz="4" w:space="0" w:color="595959"/>
          <w:right w:val="dotted" w:sz="4" w:space="0" w:color="595959"/>
          <w:insideH w:val="dotted" w:sz="4" w:space="0" w:color="595959"/>
          <w:insideV w:val="dotted" w:sz="4" w:space="0" w:color="595959"/>
        </w:tblBorders>
        <w:tblLook w:val="04A0" w:firstRow="1" w:lastRow="0" w:firstColumn="1" w:lastColumn="0" w:noHBand="0" w:noVBand="1"/>
      </w:tblPr>
      <w:tblGrid>
        <w:gridCol w:w="2339"/>
        <w:gridCol w:w="1909"/>
        <w:gridCol w:w="1663"/>
        <w:gridCol w:w="1073"/>
        <w:gridCol w:w="1474"/>
        <w:gridCol w:w="1423"/>
      </w:tblGrid>
      <w:tr w:rsidR="00FE6E9B" w:rsidRPr="00470098" w14:paraId="492EDB2C" w14:textId="77777777" w:rsidTr="00FE6E9B">
        <w:trPr>
          <w:trHeight w:val="229"/>
        </w:trPr>
        <w:tc>
          <w:tcPr>
            <w:tcW w:w="2339" w:type="dxa"/>
            <w:shd w:val="clear" w:color="auto" w:fill="BFBFBF"/>
          </w:tcPr>
          <w:p w14:paraId="640FA86B" w14:textId="77777777" w:rsidR="00FE6E9B" w:rsidRPr="00384FB1" w:rsidRDefault="00FE6E9B" w:rsidP="00FE6E9B">
            <w:pPr>
              <w:spacing w:before="0" w:line="240" w:lineRule="auto"/>
              <w:ind w:firstLine="0"/>
              <w:rPr>
                <w:rFonts w:asciiTheme="minorHAnsi" w:hAnsiTheme="minorHAnsi" w:cstheme="minorHAnsi"/>
                <w:sz w:val="18"/>
              </w:rPr>
            </w:pPr>
            <w:r w:rsidRPr="00384FB1">
              <w:rPr>
                <w:rFonts w:asciiTheme="minorHAnsi" w:eastAsia="Calibri" w:hAnsiTheme="minorHAnsi" w:cstheme="minorHAnsi"/>
                <w:b/>
                <w:color w:val="262626"/>
                <w:sz w:val="18"/>
              </w:rPr>
              <w:t>CÓDIGO DE DOCUMENTO</w:t>
            </w:r>
          </w:p>
        </w:tc>
        <w:tc>
          <w:tcPr>
            <w:tcW w:w="1909" w:type="dxa"/>
            <w:shd w:val="clear" w:color="auto" w:fill="auto"/>
          </w:tcPr>
          <w:p w14:paraId="47BCFE31" w14:textId="77777777" w:rsidR="00FE6E9B" w:rsidRPr="00384FB1" w:rsidRDefault="00FE6E9B" w:rsidP="00FE6E9B">
            <w:pPr>
              <w:tabs>
                <w:tab w:val="left" w:pos="1214"/>
              </w:tabs>
              <w:spacing w:before="0" w:line="240" w:lineRule="auto"/>
              <w:ind w:firstLine="35"/>
              <w:rPr>
                <w:rFonts w:asciiTheme="minorHAnsi" w:hAnsiTheme="minorHAnsi" w:cstheme="minorHAnsi"/>
                <w:sz w:val="18"/>
              </w:rPr>
            </w:pPr>
            <w:r w:rsidRPr="00384FB1">
              <w:rPr>
                <w:rFonts w:asciiTheme="minorHAnsi" w:eastAsia="Calibri" w:hAnsiTheme="minorHAnsi" w:cstheme="minorHAnsi"/>
                <w:color w:val="262626"/>
                <w:sz w:val="18"/>
              </w:rPr>
              <w:t>COR-</w:t>
            </w:r>
            <w:r>
              <w:rPr>
                <w:rFonts w:asciiTheme="minorHAnsi" w:eastAsia="Calibri" w:hAnsiTheme="minorHAnsi" w:cstheme="minorHAnsi"/>
                <w:color w:val="262626"/>
                <w:sz w:val="18"/>
              </w:rPr>
              <w:t>F-REC-VAC-05.02</w:t>
            </w:r>
          </w:p>
        </w:tc>
        <w:tc>
          <w:tcPr>
            <w:tcW w:w="1663" w:type="dxa"/>
            <w:vMerge w:val="restart"/>
            <w:shd w:val="clear" w:color="auto" w:fill="BFBFBF"/>
            <w:vAlign w:val="center"/>
          </w:tcPr>
          <w:p w14:paraId="3870782A" w14:textId="77777777" w:rsidR="00FE6E9B" w:rsidRPr="00384FB1" w:rsidRDefault="00FE6E9B" w:rsidP="00FE6E9B">
            <w:pPr>
              <w:spacing w:before="0" w:line="240" w:lineRule="auto"/>
              <w:ind w:hanging="102"/>
              <w:jc w:val="center"/>
              <w:rPr>
                <w:rFonts w:asciiTheme="minorHAnsi" w:hAnsiTheme="minorHAnsi" w:cstheme="minorHAnsi"/>
                <w:b/>
                <w:sz w:val="18"/>
              </w:rPr>
            </w:pPr>
            <w:r w:rsidRPr="00384FB1">
              <w:rPr>
                <w:rFonts w:asciiTheme="minorHAnsi" w:eastAsia="Calibri" w:hAnsiTheme="minorHAnsi" w:cstheme="minorHAnsi"/>
                <w:b/>
                <w:color w:val="262626"/>
                <w:sz w:val="18"/>
              </w:rPr>
              <w:t>NÚMERO VERSIÓN</w:t>
            </w:r>
          </w:p>
        </w:tc>
        <w:tc>
          <w:tcPr>
            <w:tcW w:w="1073" w:type="dxa"/>
            <w:vMerge w:val="restart"/>
            <w:shd w:val="clear" w:color="auto" w:fill="auto"/>
            <w:vAlign w:val="center"/>
          </w:tcPr>
          <w:p w14:paraId="4DBEBF58" w14:textId="7086E194" w:rsidR="00FE6E9B" w:rsidRPr="00384FB1" w:rsidRDefault="00FE6E9B" w:rsidP="00FE6E9B">
            <w:pPr>
              <w:spacing w:before="0" w:line="240" w:lineRule="auto"/>
              <w:ind w:right="7" w:firstLine="177"/>
              <w:jc w:val="center"/>
              <w:rPr>
                <w:rFonts w:asciiTheme="minorHAnsi" w:eastAsia="Calibri" w:hAnsiTheme="minorHAnsi" w:cstheme="minorHAnsi"/>
                <w:color w:val="262626"/>
                <w:sz w:val="18"/>
              </w:rPr>
            </w:pPr>
            <w:r w:rsidRPr="00384FB1">
              <w:rPr>
                <w:rFonts w:asciiTheme="minorHAnsi" w:eastAsia="Calibri" w:hAnsiTheme="minorHAnsi" w:cstheme="minorHAnsi"/>
                <w:color w:val="262626"/>
                <w:sz w:val="18"/>
              </w:rPr>
              <w:t>0</w:t>
            </w:r>
            <w:r w:rsidR="00C6089A">
              <w:rPr>
                <w:rFonts w:asciiTheme="minorHAnsi" w:eastAsia="Calibri" w:hAnsiTheme="minorHAnsi" w:cstheme="minorHAnsi"/>
                <w:color w:val="262626"/>
                <w:sz w:val="18"/>
              </w:rPr>
              <w:t>3</w:t>
            </w:r>
          </w:p>
        </w:tc>
        <w:tc>
          <w:tcPr>
            <w:tcW w:w="1474" w:type="dxa"/>
            <w:vMerge w:val="restart"/>
            <w:shd w:val="clear" w:color="auto" w:fill="BFBFBF"/>
            <w:vAlign w:val="center"/>
          </w:tcPr>
          <w:p w14:paraId="29BF75E0" w14:textId="77777777" w:rsidR="00FE6E9B" w:rsidRPr="00384FB1" w:rsidRDefault="00FE6E9B" w:rsidP="00FE6E9B">
            <w:pPr>
              <w:spacing w:before="0" w:line="240" w:lineRule="auto"/>
              <w:ind w:firstLine="202"/>
              <w:jc w:val="left"/>
              <w:rPr>
                <w:rFonts w:asciiTheme="minorHAnsi" w:hAnsiTheme="minorHAnsi" w:cstheme="minorHAnsi"/>
                <w:sz w:val="18"/>
              </w:rPr>
            </w:pPr>
            <w:r w:rsidRPr="00384FB1">
              <w:rPr>
                <w:rFonts w:asciiTheme="minorHAnsi" w:eastAsia="Calibri" w:hAnsiTheme="minorHAnsi" w:cstheme="minorHAnsi"/>
                <w:b/>
                <w:color w:val="262626"/>
                <w:sz w:val="18"/>
              </w:rPr>
              <w:t>PÁGINA</w:t>
            </w:r>
          </w:p>
        </w:tc>
        <w:tc>
          <w:tcPr>
            <w:tcW w:w="1423" w:type="dxa"/>
            <w:vMerge w:val="restart"/>
            <w:shd w:val="clear" w:color="auto" w:fill="auto"/>
            <w:vAlign w:val="center"/>
          </w:tcPr>
          <w:p w14:paraId="3119E339" w14:textId="77777777" w:rsidR="00FE6E9B" w:rsidRPr="00384FB1" w:rsidRDefault="00FE6E9B" w:rsidP="00FE6E9B">
            <w:pPr>
              <w:spacing w:before="0" w:line="240" w:lineRule="auto"/>
              <w:ind w:hanging="4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84FB1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Página </w:t>
            </w:r>
            <w:r w:rsidRPr="00384FB1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/>
            </w:r>
            <w:r w:rsidRPr="00384FB1">
              <w:rPr>
                <w:rFonts w:asciiTheme="minorHAnsi" w:hAnsiTheme="minorHAnsi" w:cstheme="minorHAnsi"/>
                <w:bCs/>
                <w:sz w:val="18"/>
                <w:szCs w:val="18"/>
              </w:rPr>
              <w:instrText>PAGE  \* Arabic  \* MERGEFORMAT</w:instrText>
            </w:r>
            <w:r w:rsidRPr="00384FB1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384FB1">
              <w:rPr>
                <w:rFonts w:asciiTheme="minorHAnsi" w:hAnsiTheme="minorHAnsi" w:cstheme="minorHAnsi"/>
                <w:bCs/>
                <w:noProof/>
                <w:sz w:val="18"/>
                <w:szCs w:val="18"/>
                <w:lang w:val="es-ES"/>
              </w:rPr>
              <w:t>1</w:t>
            </w:r>
            <w:r w:rsidRPr="00384FB1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  <w:r w:rsidRPr="00384FB1">
              <w:rPr>
                <w:rFonts w:asciiTheme="minorHAnsi" w:hAnsiTheme="minorHAnsi" w:cstheme="minorHAnsi"/>
                <w:sz w:val="18"/>
                <w:szCs w:val="18"/>
                <w:lang w:val="es-ES"/>
              </w:rPr>
              <w:t xml:space="preserve"> de </w:t>
            </w:r>
            <w:r w:rsidRPr="00384FB1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begin"/>
            </w:r>
            <w:r w:rsidRPr="00384FB1">
              <w:rPr>
                <w:rFonts w:asciiTheme="minorHAnsi" w:hAnsiTheme="minorHAnsi" w:cstheme="minorHAnsi"/>
                <w:bCs/>
                <w:sz w:val="18"/>
                <w:szCs w:val="18"/>
              </w:rPr>
              <w:instrText>NUMPAGES  \* Arabic  \* MERGEFORMAT</w:instrText>
            </w:r>
            <w:r w:rsidRPr="00384FB1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separate"/>
            </w:r>
            <w:r w:rsidRPr="00384FB1">
              <w:rPr>
                <w:rFonts w:asciiTheme="minorHAnsi" w:hAnsiTheme="minorHAnsi" w:cstheme="minorHAnsi"/>
                <w:bCs/>
                <w:noProof/>
                <w:sz w:val="18"/>
                <w:szCs w:val="18"/>
                <w:lang w:val="es-ES"/>
              </w:rPr>
              <w:t>1</w:t>
            </w:r>
            <w:r w:rsidRPr="00384FB1">
              <w:rPr>
                <w:rFonts w:asciiTheme="minorHAnsi" w:hAnsiTheme="minorHAnsi" w:cstheme="minorHAnsi"/>
                <w:bCs/>
                <w:sz w:val="18"/>
                <w:szCs w:val="18"/>
              </w:rPr>
              <w:fldChar w:fldCharType="end"/>
            </w:r>
          </w:p>
        </w:tc>
      </w:tr>
      <w:tr w:rsidR="00FE6E9B" w:rsidRPr="00470098" w14:paraId="0B3CE326" w14:textId="77777777" w:rsidTr="00FE6E9B">
        <w:trPr>
          <w:trHeight w:val="213"/>
        </w:trPr>
        <w:tc>
          <w:tcPr>
            <w:tcW w:w="2339" w:type="dxa"/>
            <w:shd w:val="clear" w:color="auto" w:fill="BFBFBF"/>
          </w:tcPr>
          <w:p w14:paraId="259AFC2E" w14:textId="77777777" w:rsidR="00FE6E9B" w:rsidRPr="00384FB1" w:rsidRDefault="00FE6E9B" w:rsidP="00FE6E9B">
            <w:pPr>
              <w:spacing w:before="0"/>
              <w:ind w:firstLine="0"/>
              <w:rPr>
                <w:rFonts w:asciiTheme="minorHAnsi" w:hAnsiTheme="minorHAnsi" w:cstheme="minorHAnsi"/>
                <w:sz w:val="18"/>
              </w:rPr>
            </w:pPr>
            <w:r w:rsidRPr="00384FB1">
              <w:rPr>
                <w:rFonts w:asciiTheme="minorHAnsi" w:eastAsia="Calibri" w:hAnsiTheme="minorHAnsi" w:cstheme="minorHAnsi"/>
                <w:b/>
                <w:color w:val="262626"/>
                <w:sz w:val="18"/>
              </w:rPr>
              <w:t>FECHA DE VIGENCIA</w:t>
            </w:r>
          </w:p>
        </w:tc>
        <w:tc>
          <w:tcPr>
            <w:tcW w:w="1909" w:type="dxa"/>
            <w:shd w:val="clear" w:color="auto" w:fill="auto"/>
          </w:tcPr>
          <w:p w14:paraId="45C93858" w14:textId="4740293C" w:rsidR="00FE6E9B" w:rsidRPr="00384FB1" w:rsidRDefault="008518AA" w:rsidP="00FE6E9B">
            <w:pPr>
              <w:spacing w:before="0"/>
              <w:ind w:firstLine="35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eastAsia="Calibri" w:hAnsiTheme="minorHAnsi" w:cstheme="minorHAnsi"/>
                <w:color w:val="262626"/>
                <w:sz w:val="18"/>
              </w:rPr>
              <w:t>12</w:t>
            </w:r>
            <w:r w:rsidR="00FE6E9B" w:rsidRPr="00384FB1">
              <w:rPr>
                <w:rFonts w:asciiTheme="minorHAnsi" w:eastAsia="Calibri" w:hAnsiTheme="minorHAnsi" w:cstheme="minorHAnsi"/>
                <w:color w:val="262626"/>
                <w:sz w:val="18"/>
              </w:rPr>
              <w:t>/</w:t>
            </w:r>
            <w:r w:rsidR="00FE6E9B">
              <w:rPr>
                <w:rFonts w:asciiTheme="minorHAnsi" w:eastAsia="Calibri" w:hAnsiTheme="minorHAnsi" w:cstheme="minorHAnsi"/>
                <w:color w:val="262626"/>
                <w:sz w:val="18"/>
              </w:rPr>
              <w:t>0</w:t>
            </w:r>
            <w:r w:rsidR="00C6089A">
              <w:rPr>
                <w:rFonts w:asciiTheme="minorHAnsi" w:eastAsia="Calibri" w:hAnsiTheme="minorHAnsi" w:cstheme="minorHAnsi"/>
                <w:color w:val="262626"/>
                <w:sz w:val="18"/>
              </w:rPr>
              <w:t>5</w:t>
            </w:r>
            <w:r w:rsidR="00FE6E9B" w:rsidRPr="00384FB1">
              <w:rPr>
                <w:rFonts w:asciiTheme="minorHAnsi" w:eastAsia="Calibri" w:hAnsiTheme="minorHAnsi" w:cstheme="minorHAnsi"/>
                <w:color w:val="262626"/>
                <w:sz w:val="18"/>
              </w:rPr>
              <w:t>/20</w:t>
            </w:r>
            <w:r w:rsidR="00C6089A">
              <w:rPr>
                <w:rFonts w:asciiTheme="minorHAnsi" w:eastAsia="Calibri" w:hAnsiTheme="minorHAnsi" w:cstheme="minorHAnsi"/>
                <w:color w:val="262626"/>
                <w:sz w:val="18"/>
              </w:rPr>
              <w:t>20</w:t>
            </w:r>
          </w:p>
        </w:tc>
        <w:tc>
          <w:tcPr>
            <w:tcW w:w="1663" w:type="dxa"/>
            <w:vMerge/>
            <w:shd w:val="clear" w:color="auto" w:fill="BFBFBF"/>
          </w:tcPr>
          <w:p w14:paraId="53835452" w14:textId="77777777" w:rsidR="00FE6E9B" w:rsidRPr="00384FB1" w:rsidRDefault="00FE6E9B" w:rsidP="00FE6E9B">
            <w:pPr>
              <w:tabs>
                <w:tab w:val="left" w:pos="1214"/>
              </w:tabs>
              <w:rPr>
                <w:rFonts w:asciiTheme="minorHAnsi" w:hAnsiTheme="minorHAnsi" w:cstheme="minorHAnsi"/>
                <w:b/>
                <w:sz w:val="18"/>
              </w:rPr>
            </w:pPr>
          </w:p>
        </w:tc>
        <w:tc>
          <w:tcPr>
            <w:tcW w:w="1073" w:type="dxa"/>
            <w:vMerge/>
            <w:shd w:val="clear" w:color="auto" w:fill="auto"/>
          </w:tcPr>
          <w:p w14:paraId="7046AB26" w14:textId="77777777" w:rsidR="00FE6E9B" w:rsidRPr="00384FB1" w:rsidRDefault="00FE6E9B" w:rsidP="00FE6E9B">
            <w:pPr>
              <w:tabs>
                <w:tab w:val="left" w:pos="1214"/>
              </w:tabs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474" w:type="dxa"/>
            <w:vMerge/>
            <w:shd w:val="clear" w:color="auto" w:fill="BFBFBF"/>
          </w:tcPr>
          <w:p w14:paraId="6220B714" w14:textId="77777777" w:rsidR="00FE6E9B" w:rsidRPr="00384FB1" w:rsidRDefault="00FE6E9B" w:rsidP="00FE6E9B">
            <w:pPr>
              <w:tabs>
                <w:tab w:val="left" w:pos="1214"/>
              </w:tabs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423" w:type="dxa"/>
            <w:vMerge/>
            <w:shd w:val="clear" w:color="auto" w:fill="auto"/>
          </w:tcPr>
          <w:p w14:paraId="1C1C7839" w14:textId="77777777" w:rsidR="00FE6E9B" w:rsidRPr="00384FB1" w:rsidRDefault="00FE6E9B" w:rsidP="00FE6E9B">
            <w:pPr>
              <w:tabs>
                <w:tab w:val="left" w:pos="1214"/>
              </w:tabs>
              <w:rPr>
                <w:rFonts w:asciiTheme="minorHAnsi" w:hAnsiTheme="minorHAnsi" w:cstheme="minorHAnsi"/>
                <w:sz w:val="18"/>
              </w:rPr>
            </w:pPr>
          </w:p>
        </w:tc>
      </w:tr>
    </w:tbl>
    <w:p w14:paraId="2CFE7103" w14:textId="381A7377" w:rsidR="00213566" w:rsidRPr="00C24E3A" w:rsidRDefault="00E46831" w:rsidP="00DA2532">
      <w:pPr>
        <w:pStyle w:val="ciudadyao"/>
        <w:rPr>
          <w:rFonts w:cs="Arial"/>
        </w:rPr>
      </w:pPr>
      <w:sdt>
        <w:sdtPr>
          <w:rPr>
            <w:rStyle w:val="ciudadyaoCar"/>
            <w:rFonts w:cs="Arial"/>
          </w:rPr>
          <w:alias w:val="Año"/>
          <w:tag w:val="Año"/>
          <w:id w:val="-1373145416"/>
          <w:lock w:val="sdtLocked"/>
          <w:placeholder>
            <w:docPart w:val="47D53E02E698404C96317B5C64F474BE"/>
          </w:placeholder>
          <w:date>
            <w:dateFormat w:val="yyyy"/>
            <w:lid w:val="es-PE"/>
            <w:storeMappedDataAs w:val="dateTime"/>
            <w:calendar w:val="gregorian"/>
          </w:date>
        </w:sdtPr>
        <w:sdtEndPr>
          <w:rPr>
            <w:rStyle w:val="Fuentedeprrafopredeter"/>
          </w:rPr>
        </w:sdtEndPr>
        <w:sdtContent>
          <w:r w:rsidR="00FE6E9B" w:rsidRPr="00C24E3A">
            <w:rPr>
              <w:rStyle w:val="ciudadyaoCar"/>
              <w:rFonts w:cs="Arial"/>
            </w:rPr>
            <w:t>20</w:t>
          </w:r>
          <w:r w:rsidR="00C6089A">
            <w:rPr>
              <w:rStyle w:val="ciudadyaoCar"/>
              <w:rFonts w:cs="Arial"/>
            </w:rPr>
            <w:t>20</w:t>
          </w:r>
        </w:sdtContent>
      </w:sdt>
      <w:r w:rsidR="00213566" w:rsidRPr="00C24E3A">
        <w:rPr>
          <w:rFonts w:cs="Arial"/>
        </w:rPr>
        <w:br w:type="page"/>
      </w:r>
    </w:p>
    <w:p w14:paraId="38424D1E" w14:textId="77777777" w:rsidR="009C487B" w:rsidRPr="00C24E3A" w:rsidRDefault="009C487B" w:rsidP="004C1B7D">
      <w:pPr>
        <w:pStyle w:val="Ttulo1"/>
        <w:rPr>
          <w:rFonts w:cs="Arial"/>
        </w:rPr>
      </w:pPr>
    </w:p>
    <w:p w14:paraId="1B56A3AE" w14:textId="77777777" w:rsidR="000B281F" w:rsidRPr="00164F3D" w:rsidRDefault="000B281F" w:rsidP="00555A31">
      <w:pPr>
        <w:rPr>
          <w:rFonts w:ascii="Times New Roman" w:hAnsi="Times New Roman" w:cs="Times New Roman"/>
          <w:sz w:val="24"/>
          <w:szCs w:val="24"/>
        </w:rPr>
      </w:pPr>
    </w:p>
    <w:bookmarkStart w:id="1" w:name="_Toc379497329" w:displacedByCustomXml="next"/>
    <w:bookmarkStart w:id="2" w:name="_Toc513543980" w:displacedByCustomXml="next"/>
    <w:sdt>
      <w:sdtPr>
        <w:rPr>
          <w:rStyle w:val="TtuloCar"/>
          <w:rFonts w:ascii="Times New Roman" w:hAnsi="Times New Roman"/>
        </w:rPr>
        <w:alias w:val="Dedicatoria"/>
        <w:tag w:val="Dedicatoria"/>
        <w:id w:val="-83693095"/>
        <w:lock w:val="sdtLocked"/>
        <w:placeholder>
          <w:docPart w:val="7EEE68E737AF44D4A8420922DCBF065E"/>
        </w:placeholder>
      </w:sdtPr>
      <w:sdtEndPr>
        <w:rPr>
          <w:rStyle w:val="TtuloCar"/>
        </w:rPr>
      </w:sdtEndPr>
      <w:sdtContent>
        <w:p w14:paraId="74F2A886" w14:textId="77777777" w:rsidR="00375D11" w:rsidRPr="00164F3D" w:rsidRDefault="00375D11" w:rsidP="00506CD6">
          <w:pPr>
            <w:pStyle w:val="Ttulo1"/>
            <w:rPr>
              <w:rFonts w:ascii="Times New Roman" w:hAnsi="Times New Roman" w:cs="Times New Roman"/>
              <w:szCs w:val="24"/>
            </w:rPr>
          </w:pPr>
          <w:r w:rsidRPr="00164F3D">
            <w:rPr>
              <w:rStyle w:val="TtuloCar"/>
              <w:rFonts w:ascii="Times New Roman" w:hAnsi="Times New Roman"/>
              <w:b/>
            </w:rPr>
            <w:t>DEDICATORI</w:t>
          </w:r>
          <w:bookmarkEnd w:id="1"/>
          <w:r w:rsidRPr="00164F3D">
            <w:rPr>
              <w:rStyle w:val="TtuloCar"/>
              <w:rFonts w:ascii="Times New Roman" w:hAnsi="Times New Roman"/>
              <w:b/>
            </w:rPr>
            <w:t>A</w:t>
          </w:r>
        </w:p>
      </w:sdtContent>
    </w:sdt>
    <w:bookmarkEnd w:id="2" w:displacedByCustomXml="prev"/>
    <w:p w14:paraId="1C3818B0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2F17E318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426FCA50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55B13A8D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0B2004C0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6662DED6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7A0BB492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2E1B3668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650306E0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402BAA13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6628678D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37198575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6921AF4B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4C4ECFA0" w14:textId="77777777" w:rsidR="00375D11" w:rsidRPr="00164F3D" w:rsidRDefault="00E46831" w:rsidP="00F6050A">
      <w:pPr>
        <w:tabs>
          <w:tab w:val="left" w:pos="5542"/>
        </w:tabs>
        <w:jc w:val="right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alias w:val="Dedicatoria Párrafo"/>
          <w:tag w:val="Dedicatoria Párrafo"/>
          <w:id w:val="-1884932769"/>
          <w:lock w:val="sdtLocked"/>
          <w:placeholder>
            <w:docPart w:val="7A1E0544E4304FAC981E45C206221C53"/>
          </w:placeholder>
          <w:showingPlcHdr/>
        </w:sdtPr>
        <w:sdtEndPr/>
        <w:sdtContent>
          <w:r w:rsidR="00F6050A" w:rsidRPr="00164F3D">
            <w:rPr>
              <w:rStyle w:val="Textodelmarcadordeposicin"/>
              <w:rFonts w:ascii="Times New Roman" w:hAnsi="Times New Roman" w:cs="Times New Roman"/>
              <w:sz w:val="24"/>
              <w:szCs w:val="24"/>
            </w:rPr>
            <w:t>Haga clic o pulse aquí para escribir texto.</w:t>
          </w:r>
        </w:sdtContent>
      </w:sdt>
    </w:p>
    <w:p w14:paraId="067FFEE0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7761915E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7512B39D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69818099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282F6372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3D06DB8A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4B210FC7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bookmarkStart w:id="3" w:name="_Toc379497330" w:displacedByCustomXml="next"/>
    <w:bookmarkStart w:id="4" w:name="_Toc513543981" w:displacedByCustomXml="next"/>
    <w:sdt>
      <w:sdtPr>
        <w:rPr>
          <w:rStyle w:val="Ttulo1Car"/>
          <w:rFonts w:ascii="Times New Roman" w:hAnsi="Times New Roman" w:cs="Times New Roman"/>
          <w:szCs w:val="24"/>
        </w:rPr>
        <w:alias w:val="Agradecimiento"/>
        <w:tag w:val="Agradecimiento"/>
        <w:id w:val="1352062943"/>
        <w:lock w:val="sdtLocked"/>
        <w:placeholder>
          <w:docPart w:val="7EEE68E737AF44D4A8420922DCBF065E"/>
        </w:placeholder>
      </w:sdtPr>
      <w:sdtEndPr>
        <w:rPr>
          <w:rStyle w:val="Ttulo1Car"/>
        </w:rPr>
      </w:sdtEndPr>
      <w:sdtContent>
        <w:p w14:paraId="7DE57B8E" w14:textId="77777777" w:rsidR="00375D11" w:rsidRPr="00164F3D" w:rsidRDefault="00375D11" w:rsidP="00C17A2D">
          <w:pPr>
            <w:pStyle w:val="Ttulo1"/>
            <w:rPr>
              <w:rFonts w:ascii="Times New Roman" w:hAnsi="Times New Roman" w:cs="Times New Roman"/>
              <w:szCs w:val="24"/>
            </w:rPr>
          </w:pPr>
          <w:r w:rsidRPr="00164F3D">
            <w:rPr>
              <w:rStyle w:val="Ttulo1Car"/>
              <w:rFonts w:ascii="Times New Roman" w:hAnsi="Times New Roman" w:cs="Times New Roman"/>
              <w:b/>
              <w:szCs w:val="24"/>
            </w:rPr>
            <w:t>AGRADECIMIENTO</w:t>
          </w:r>
        </w:p>
        <w:bookmarkEnd w:id="3" w:displacedByCustomXml="next"/>
      </w:sdtContent>
    </w:sdt>
    <w:bookmarkEnd w:id="4" w:displacedByCustomXml="prev"/>
    <w:p w14:paraId="67C1FE81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84D87E3" w14:textId="77777777" w:rsidR="00B54B70" w:rsidRPr="00164F3D" w:rsidRDefault="00B54B70" w:rsidP="00375D11">
      <w:pPr>
        <w:rPr>
          <w:rFonts w:ascii="Times New Roman" w:hAnsi="Times New Roman" w:cs="Times New Roman"/>
          <w:sz w:val="24"/>
          <w:szCs w:val="24"/>
        </w:rPr>
      </w:pPr>
    </w:p>
    <w:p w14:paraId="7162CDF4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7683F635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3F895719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12DF4010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19A96175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120C8F76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06E86010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1BB9F026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473EAD55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4A8C7350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0930B150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2C0EF719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alias w:val="Agradecimiento  Párrafo"/>
        <w:tag w:val="Agradecimiento  Párrafo"/>
        <w:id w:val="409744483"/>
        <w:placeholder>
          <w:docPart w:val="B9CDA39090A949A59F3303CAF26DF661"/>
        </w:placeholder>
        <w:temporary/>
        <w:showingPlcHdr/>
      </w:sdtPr>
      <w:sdtEndPr/>
      <w:sdtContent>
        <w:p w14:paraId="552A33ED" w14:textId="77777777" w:rsidR="00B54B70" w:rsidRPr="00164F3D" w:rsidRDefault="00B54B70" w:rsidP="00B54B70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164F3D">
            <w:rPr>
              <w:rStyle w:val="Textodelmarcadordeposicin"/>
              <w:rFonts w:ascii="Times New Roman" w:hAnsi="Times New Roman" w:cs="Times New Roman"/>
              <w:sz w:val="24"/>
              <w:szCs w:val="24"/>
            </w:rPr>
            <w:t>Haga clic o pulse aquí para escribir texto.</w:t>
          </w:r>
        </w:p>
      </w:sdtContent>
    </w:sdt>
    <w:p w14:paraId="4F16EDA1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3DA70DDC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4CCB78A1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34DF8BCF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7F035D6F" w14:textId="19D157B9" w:rsidR="00375D11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0F1F03F1" w14:textId="77777777" w:rsidR="00C17A2D" w:rsidRPr="00164F3D" w:rsidRDefault="00C17A2D" w:rsidP="00375D11">
      <w:pPr>
        <w:rPr>
          <w:rFonts w:ascii="Times New Roman" w:hAnsi="Times New Roman" w:cs="Times New Roman"/>
          <w:sz w:val="24"/>
          <w:szCs w:val="24"/>
        </w:rPr>
      </w:pPr>
    </w:p>
    <w:p w14:paraId="3F247857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752975BF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080DECC" w14:textId="39DB0C4D" w:rsidR="00375D11" w:rsidRPr="00C17A2D" w:rsidRDefault="00C17A2D" w:rsidP="00320AB3">
      <w:pPr>
        <w:pStyle w:val="Ttulo1"/>
        <w:rPr>
          <w:rStyle w:val="Ttulo1Car"/>
          <w:rFonts w:ascii="Times New Roman" w:hAnsi="Times New Roman" w:cs="Times New Roman"/>
          <w:b/>
          <w:szCs w:val="24"/>
        </w:rPr>
      </w:pPr>
      <w:bookmarkStart w:id="5" w:name="_Toc513543982"/>
      <w:r w:rsidRPr="00C17A2D">
        <w:rPr>
          <w:rStyle w:val="Ttulo1Car"/>
          <w:rFonts w:ascii="Times New Roman" w:hAnsi="Times New Roman" w:cs="Times New Roman"/>
          <w:b/>
          <w:szCs w:val="24"/>
        </w:rPr>
        <w:lastRenderedPageBreak/>
        <w:t>TABLA DE CONTENIDO</w:t>
      </w:r>
      <w:bookmarkEnd w:id="5"/>
    </w:p>
    <w:bookmarkStart w:id="6" w:name="_Toc379497331"/>
    <w:p w14:paraId="636E2A8E" w14:textId="3131D808" w:rsidR="00C17A2D" w:rsidRPr="00C17A2D" w:rsidRDefault="00C13AEA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r w:rsidRPr="00185201">
        <w:rPr>
          <w:rFonts w:ascii="Times New Roman" w:hAnsi="Times New Roman" w:cs="Times New Roman"/>
          <w:bCs w:val="0"/>
          <w:caps w:val="0"/>
          <w:sz w:val="22"/>
          <w:szCs w:val="22"/>
        </w:rPr>
        <w:fldChar w:fldCharType="begin"/>
      </w:r>
      <w:r w:rsidRPr="00185201">
        <w:rPr>
          <w:rFonts w:ascii="Times New Roman" w:hAnsi="Times New Roman" w:cs="Times New Roman"/>
          <w:bCs w:val="0"/>
          <w:caps w:val="0"/>
          <w:sz w:val="22"/>
          <w:szCs w:val="22"/>
        </w:rPr>
        <w:instrText xml:space="preserve"> TOC \o "1-2" \h \z \u </w:instrText>
      </w:r>
      <w:r w:rsidRPr="00185201">
        <w:rPr>
          <w:rFonts w:ascii="Times New Roman" w:hAnsi="Times New Roman" w:cs="Times New Roman"/>
          <w:bCs w:val="0"/>
          <w:caps w:val="0"/>
          <w:sz w:val="22"/>
          <w:szCs w:val="22"/>
        </w:rPr>
        <w:fldChar w:fldCharType="separate"/>
      </w:r>
      <w:hyperlink w:anchor="_Toc513543980" w:history="1">
        <w:r w:rsidR="00C17A2D" w:rsidRPr="00C17A2D">
          <w:rPr>
            <w:rStyle w:val="Hipervnculo"/>
            <w:rFonts w:ascii="Times New Roman" w:eastAsia="Calibri" w:hAnsi="Times New Roman" w:cs="Times New Roman"/>
            <w:noProof/>
            <w:lang w:val="es-ES" w:eastAsia="es-ES"/>
          </w:rPr>
          <w:t>DEDICATORIA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_Toc513543980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2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4637928" w14:textId="43C109A9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3981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AGRADECIMIENTO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_Toc513543981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3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72BB8C4" w14:textId="0DA6B2B1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3982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Tabla de contenido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_Toc513543982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4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35C0ABF" w14:textId="61CD3F3B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3983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ÍNDICE DE TABLAS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_Toc513543983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7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D152F88" w14:textId="7FF8CFCB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3984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ÍNDICE DE FIGURAS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_Toc513543984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8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0CD4ED9" w14:textId="0615587A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3985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RESUMEN EJECUTIVO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_Toc513543985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9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F569785" w14:textId="3F09CF0D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3986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CAPÍTULO I: MARCO REFERENCIAL DEL PROYECTO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_Toc513543986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10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7FFCE77" w14:textId="4CA4E7C3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87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1.1.</w:t>
        </w:r>
        <w:r w:rsidR="00C17A2D" w:rsidRPr="00C17A2D">
          <w:rPr>
            <w:rFonts w:ascii="Times New Roman" w:eastAsiaTheme="minorEastAsia" w:hAnsi="Times New Roman" w:cs="Times New Roman"/>
            <w:bCs w:val="0"/>
            <w:noProof/>
            <w:szCs w:val="24"/>
            <w:lang w:eastAsia="es-PE"/>
          </w:rPr>
          <w:tab/>
        </w:r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Introducción al proyecto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_Toc513543987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10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6BA07C86" w14:textId="00502929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88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1.2.</w:t>
        </w:r>
        <w:r w:rsidR="00C17A2D" w:rsidRPr="00C17A2D">
          <w:rPr>
            <w:rFonts w:ascii="Times New Roman" w:eastAsiaTheme="minorEastAsia" w:hAnsi="Times New Roman" w:cs="Times New Roman"/>
            <w:bCs w:val="0"/>
            <w:noProof/>
            <w:szCs w:val="24"/>
            <w:lang w:eastAsia="es-PE"/>
          </w:rPr>
          <w:tab/>
        </w:r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Justificación de la inversión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_Toc513543988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10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06D623F5" w14:textId="3E41D954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89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1.3.</w:t>
        </w:r>
        <w:r w:rsidR="00C17A2D" w:rsidRPr="00C17A2D">
          <w:rPr>
            <w:rFonts w:ascii="Times New Roman" w:eastAsiaTheme="minorEastAsia" w:hAnsi="Times New Roman" w:cs="Times New Roman"/>
            <w:bCs w:val="0"/>
            <w:noProof/>
            <w:szCs w:val="24"/>
            <w:lang w:eastAsia="es-PE"/>
          </w:rPr>
          <w:tab/>
        </w:r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Entorno y viabilidad del proyecto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_Toc513543989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10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602E2A78" w14:textId="1E485819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90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1.4.</w:t>
        </w:r>
        <w:r w:rsidR="00C17A2D" w:rsidRPr="00C17A2D">
          <w:rPr>
            <w:rFonts w:ascii="Times New Roman" w:eastAsiaTheme="minorEastAsia" w:hAnsi="Times New Roman" w:cs="Times New Roman"/>
            <w:bCs w:val="0"/>
            <w:noProof/>
            <w:szCs w:val="24"/>
            <w:lang w:eastAsia="es-PE"/>
          </w:rPr>
          <w:tab/>
        </w:r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Condiciones de la economía para invertir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_Toc513543990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10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66202DD6" w14:textId="3A313196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91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1.5.</w:t>
        </w:r>
        <w:r w:rsidR="00C17A2D" w:rsidRPr="00C17A2D">
          <w:rPr>
            <w:rFonts w:ascii="Times New Roman" w:eastAsiaTheme="minorEastAsia" w:hAnsi="Times New Roman" w:cs="Times New Roman"/>
            <w:bCs w:val="0"/>
            <w:noProof/>
            <w:szCs w:val="24"/>
            <w:lang w:eastAsia="es-PE"/>
          </w:rPr>
          <w:tab/>
        </w:r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Condiciones políticas para invertir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_Toc513543991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10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7B8B4853" w14:textId="444AE189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92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1.6.</w:t>
        </w:r>
        <w:r w:rsidR="00C17A2D" w:rsidRPr="00C17A2D">
          <w:rPr>
            <w:rFonts w:ascii="Times New Roman" w:eastAsiaTheme="minorEastAsia" w:hAnsi="Times New Roman" w:cs="Times New Roman"/>
            <w:bCs w:val="0"/>
            <w:noProof/>
            <w:szCs w:val="24"/>
            <w:lang w:eastAsia="es-PE"/>
          </w:rPr>
          <w:tab/>
        </w:r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Viabilidad legal de mi proyecto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_Toc513543992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10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29629356" w14:textId="320207CB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93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1.7.</w:t>
        </w:r>
        <w:r w:rsidR="00C17A2D" w:rsidRPr="00C17A2D">
          <w:rPr>
            <w:rFonts w:ascii="Times New Roman" w:eastAsiaTheme="minorEastAsia" w:hAnsi="Times New Roman" w:cs="Times New Roman"/>
            <w:bCs w:val="0"/>
            <w:noProof/>
            <w:szCs w:val="24"/>
            <w:lang w:eastAsia="es-PE"/>
          </w:rPr>
          <w:tab/>
        </w:r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Viabilidad ambiental para mi proyecto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_Toc513543993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10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5BB1565" w14:textId="5D7ACE9A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3994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CAPÍTULO II: MERCADO OBJETIVO Y SUS PROYECCIONES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_Toc513543994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11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530A4A6" w14:textId="0D3B4F74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95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2.1. Enfoque de la idea de negocio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_Toc513543995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11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26294FCB" w14:textId="0C924A5D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96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2.2. Características del segmento que se atenderá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_Toc513543996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11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19E6F045" w14:textId="7E4323B2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97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2.3. Tendencias esperadas de la demanda del producto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_Toc513543997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11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B9C5285" w14:textId="2E22BC96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98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2.4. Tendencias del mercado mundial sobre mi producto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_Toc513543998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11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7168EC9" w14:textId="52E9A30E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3999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2.5. Mi producto frente a la competencia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_Toc513543999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11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7708006" w14:textId="5EC792F0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00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2.6. Análisis FODA de nuestro negocio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_Toc513544000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11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1EC3933" w14:textId="69BBB3AE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01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2.7. Objetivos estratégicos de mi empresa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_Toc513544001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11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1E5B3D42" w14:textId="65F85099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02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2.8. Planes para el crecimiento de la empresa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_Toc513544002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11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2D49DDC0" w14:textId="5AF4CD29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03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2.9. Mejoras en el tiempo incluidas en el negocio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_Toc513544003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11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05CCE140" w14:textId="5F959ED4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4004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CAPÍTULO III: El MERCADO Y SUS CARACTERISTICAS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_Toc513544004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12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EA0734" w14:textId="7D945BA0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05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3.1. Características de la demanda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_Toc513544005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12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70231D25" w14:textId="783DC50E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06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3.2. La oferta en el mercado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_Toc513544006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12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0E220AAE" w14:textId="2ADBCEF9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07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3.3. Estimación de la participación en el mercado y de las ventas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_Toc513544007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12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B0080F7" w14:textId="0DA2BC02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4008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CAPÍTULO IV: PLAN DE MARKETING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_Toc513544008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D604FB5" w14:textId="7DAC528A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09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4.1. Estrategia de ingreso al mercado y crecimiento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_Toc513544009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22DEB3A3" w14:textId="0596744F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10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4.2. Características del producto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_Toc513544010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549E48CF" w14:textId="193EF188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11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4.3. Bondades o ventajas del producto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_Toc513544011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575C09CF" w14:textId="7BADC84D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12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4.4. Política de precios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_Toc513544012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00F13786" w14:textId="35D34E45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13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4.5. Lanzamiento de ventas del producto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_Toc513544013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0EBC3AE" w14:textId="58CFE8BD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14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4.6. Tácticas de ventas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_Toc513544014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2FBEC64D" w14:textId="66EB86A1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15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4.7. Canales de comercialización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_Toc513544015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4CA3FFB" w14:textId="1FA98E40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16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4.8. Estrategias de venta por canal atendido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_Toc513544016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1E054904" w14:textId="3F61B827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17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4.9. Objetivos de ventas en el corto y mediano plazo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_Toc513544017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BCEE735" w14:textId="68AFB691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18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4.10. Estrategias para el crecimiento de las ventas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_Toc513544018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13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5B88C467" w14:textId="52B94D0C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4019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CAPÍTULO V: PLAN DE OPERACIONES Y PRODUCCIÓN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_Toc513544019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15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8E38FB1" w14:textId="54270DBF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20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5.1. Inicio de operaciones de la empresa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_Toc513544020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15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3D0C3ED6" w14:textId="3AC373BA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21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5.2. Localización geográfica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_Toc513544021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15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19D360CD" w14:textId="3F839BC9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22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5.3. Ubicación de centro de gestión administrativa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_Toc513544022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15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5D354FC5" w14:textId="0507AF7F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23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5.4. Características del centro de producción o comercialización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_Toc513544023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15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6142145A" w14:textId="5D9158B8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24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5.5. Plano de distribución de los intangibles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_Toc513544024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15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3F13AE17" w14:textId="6A21AF22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25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5.6. Activos tangibles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_Toc513544025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15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710A89AF" w14:textId="64127672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26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5.8. Capital de trabajo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_Toc513544026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16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3C50FCE7" w14:textId="26D5E837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27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5.9. Proyección de ingresos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_Toc513544027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16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0A030D5A" w14:textId="11BAB829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28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5.10. Presupuesto de ingresos de venta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_Toc513544028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16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3223EA99" w14:textId="49B286FA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29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5.11. Inversión en talento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_Toc513544029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16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26EBAC33" w14:textId="1A1597AC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30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5.12. Presupuesto de costos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_Toc513544030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16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3A39F858" w14:textId="41D83B51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31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5.13. Costos de producción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_Toc513544031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16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5CF91D50" w14:textId="0345076F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32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5.14. Depreciación anual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_Toc513544032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16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5BE65BA1" w14:textId="0CFA8ABE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4033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CAPÍTULO VI: EVALUACION FINANCIERA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_Toc513544033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17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F5619F6" w14:textId="323DF0D2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4034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6.1. Costo de oportunidad de capital para la inversión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_Toc513544034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17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52ED07B" w14:textId="4ABB7D9A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35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6.2. Periodo de recuperación del capital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_Toc513544035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17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000B78E" w14:textId="2A04E639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36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6.3. Flujo de efectivo proyectado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_Toc513544036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17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768E9740" w14:textId="52CD88E5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37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6.4. Valor actual neto (VAN)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_Toc513544037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17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574D7C31" w14:textId="35BEDB8B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38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6.5. Tasa interna de retorno (TIR)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_Toc513544038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17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52A24D13" w14:textId="73CA33E6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39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6.6. Margen bruto y operativo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_Toc513544039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17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3773B39C" w14:textId="412B5BE2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40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6.7. Análisis de escenarios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_Toc513544040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17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6CBE3C1D" w14:textId="7EF6E16A" w:rsidR="00C17A2D" w:rsidRPr="00C17A2D" w:rsidRDefault="00E46831" w:rsidP="00C17A2D">
      <w:pPr>
        <w:pStyle w:val="TDC1"/>
        <w:spacing w:line="240" w:lineRule="auto"/>
        <w:rPr>
          <w:rFonts w:ascii="Times New Roman" w:eastAsiaTheme="minorEastAsia" w:hAnsi="Times New Roman" w:cs="Times New Roman"/>
          <w:bCs w:val="0"/>
          <w:caps w:val="0"/>
          <w:noProof/>
          <w:lang w:eastAsia="es-PE"/>
        </w:rPr>
      </w:pPr>
      <w:hyperlink w:anchor="_Toc513544041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CAPÍTULO VII: RESULTADOS OBTENIDOS EN EL PROYECTO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_Toc513544041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18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9151992" w14:textId="1087C1E8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42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CONCLUSIONES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_Toc513544042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18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1982EBC1" w14:textId="398D4F01" w:rsidR="00C17A2D" w:rsidRPr="00C17A2D" w:rsidRDefault="00E46831" w:rsidP="00C17A2D">
      <w:pPr>
        <w:pStyle w:val="TDC2"/>
        <w:spacing w:line="240" w:lineRule="auto"/>
        <w:rPr>
          <w:rFonts w:ascii="Times New Roman" w:eastAsiaTheme="minorEastAsia" w:hAnsi="Times New Roman" w:cs="Times New Roman"/>
          <w:bCs w:val="0"/>
          <w:noProof/>
          <w:szCs w:val="24"/>
          <w:lang w:eastAsia="es-PE"/>
        </w:rPr>
      </w:pPr>
      <w:hyperlink w:anchor="_Toc513544043" w:history="1">
        <w:r w:rsidR="00C17A2D" w:rsidRPr="00C17A2D">
          <w:rPr>
            <w:rStyle w:val="Hipervnculo"/>
            <w:rFonts w:ascii="Times New Roman" w:hAnsi="Times New Roman" w:cs="Times New Roman"/>
            <w:noProof/>
            <w:szCs w:val="24"/>
          </w:rPr>
          <w:t>RECOMENDACIONES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instrText xml:space="preserve"> PAGEREF _Toc513544043 \h </w:instrTex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  <w:szCs w:val="24"/>
          </w:rPr>
          <w:t>18</w:t>
        </w:r>
        <w:r w:rsidR="00C17A2D" w:rsidRPr="00C17A2D">
          <w:rPr>
            <w:rFonts w:ascii="Times New Roman" w:hAnsi="Times New Roman" w:cs="Times New Roman"/>
            <w:noProof/>
            <w:webHidden/>
            <w:szCs w:val="24"/>
          </w:rPr>
          <w:fldChar w:fldCharType="end"/>
        </w:r>
      </w:hyperlink>
    </w:p>
    <w:p w14:paraId="4E9B0C4D" w14:textId="4F3F18A4" w:rsidR="00C17A2D" w:rsidRDefault="00E46831" w:rsidP="00C17A2D">
      <w:pPr>
        <w:pStyle w:val="TDC1"/>
        <w:spacing w:line="240" w:lineRule="auto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eastAsia="es-PE"/>
        </w:rPr>
      </w:pPr>
      <w:hyperlink w:anchor="_Toc513544044" w:history="1">
        <w:r w:rsidR="00C17A2D" w:rsidRPr="00C17A2D">
          <w:rPr>
            <w:rStyle w:val="Hipervnculo"/>
            <w:rFonts w:ascii="Times New Roman" w:hAnsi="Times New Roman" w:cs="Times New Roman"/>
            <w:noProof/>
          </w:rPr>
          <w:t>REFERENCIAS</w:t>
        </w:r>
        <w:r w:rsidR="00C17A2D" w:rsidRPr="00C17A2D">
          <w:rPr>
            <w:rFonts w:ascii="Times New Roman" w:hAnsi="Times New Roman" w:cs="Times New Roman"/>
            <w:noProof/>
            <w:webHidden/>
          </w:rPr>
          <w:tab/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begin"/>
        </w:r>
        <w:r w:rsidR="00C17A2D" w:rsidRPr="00C17A2D">
          <w:rPr>
            <w:rFonts w:ascii="Times New Roman" w:hAnsi="Times New Roman" w:cs="Times New Roman"/>
            <w:noProof/>
            <w:webHidden/>
          </w:rPr>
          <w:instrText xml:space="preserve"> PAGEREF _Toc513544044 \h </w:instrText>
        </w:r>
        <w:r w:rsidR="00C17A2D" w:rsidRPr="00C17A2D">
          <w:rPr>
            <w:rFonts w:ascii="Times New Roman" w:hAnsi="Times New Roman" w:cs="Times New Roman"/>
            <w:noProof/>
            <w:webHidden/>
          </w:rPr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05FA7">
          <w:rPr>
            <w:rFonts w:ascii="Times New Roman" w:hAnsi="Times New Roman" w:cs="Times New Roman"/>
            <w:noProof/>
            <w:webHidden/>
          </w:rPr>
          <w:t>19</w:t>
        </w:r>
        <w:r w:rsidR="00C17A2D" w:rsidRPr="00C17A2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D33C0DD" w14:textId="3E052A70" w:rsidR="00C17A2D" w:rsidRDefault="00E46831">
      <w:pPr>
        <w:pStyle w:val="TDC1"/>
        <w:rPr>
          <w:rFonts w:asciiTheme="minorHAnsi" w:eastAsiaTheme="minorEastAsia" w:hAnsiTheme="minorHAnsi"/>
          <w:bCs w:val="0"/>
          <w:caps w:val="0"/>
          <w:noProof/>
          <w:sz w:val="22"/>
          <w:szCs w:val="22"/>
          <w:lang w:eastAsia="es-PE"/>
        </w:rPr>
      </w:pPr>
      <w:hyperlink w:anchor="_Toc513544045" w:history="1">
        <w:r w:rsidR="00C17A2D" w:rsidRPr="009005D5">
          <w:rPr>
            <w:rStyle w:val="Hipervnculo"/>
            <w:rFonts w:ascii="Times New Roman" w:hAnsi="Times New Roman" w:cs="Times New Roman"/>
            <w:noProof/>
          </w:rPr>
          <w:t>ANEXOS</w:t>
        </w:r>
        <w:r w:rsidR="00C17A2D">
          <w:rPr>
            <w:noProof/>
            <w:webHidden/>
          </w:rPr>
          <w:tab/>
        </w:r>
        <w:r w:rsidR="00C17A2D">
          <w:rPr>
            <w:noProof/>
            <w:webHidden/>
          </w:rPr>
          <w:fldChar w:fldCharType="begin"/>
        </w:r>
        <w:r w:rsidR="00C17A2D">
          <w:rPr>
            <w:noProof/>
            <w:webHidden/>
          </w:rPr>
          <w:instrText xml:space="preserve"> PAGEREF _Toc513544045 \h </w:instrText>
        </w:r>
        <w:r w:rsidR="00C17A2D">
          <w:rPr>
            <w:noProof/>
            <w:webHidden/>
          </w:rPr>
        </w:r>
        <w:r w:rsidR="00C17A2D">
          <w:rPr>
            <w:noProof/>
            <w:webHidden/>
          </w:rPr>
          <w:fldChar w:fldCharType="separate"/>
        </w:r>
        <w:r w:rsidR="00A05FA7">
          <w:rPr>
            <w:noProof/>
            <w:webHidden/>
          </w:rPr>
          <w:t>20</w:t>
        </w:r>
        <w:r w:rsidR="00C17A2D">
          <w:rPr>
            <w:noProof/>
            <w:webHidden/>
          </w:rPr>
          <w:fldChar w:fldCharType="end"/>
        </w:r>
      </w:hyperlink>
    </w:p>
    <w:p w14:paraId="25B54625" w14:textId="5C05BE9B" w:rsidR="007A6AB3" w:rsidRPr="0024374B" w:rsidRDefault="00C13AEA" w:rsidP="00375D11">
      <w:pPr>
        <w:pStyle w:val="Ttulo"/>
        <w:rPr>
          <w:rFonts w:ascii="Times New Roman" w:hAnsi="Times New Roman"/>
        </w:rPr>
      </w:pPr>
      <w:r w:rsidRPr="00185201">
        <w:rPr>
          <w:rFonts w:ascii="Times New Roman" w:eastAsiaTheme="minorHAnsi" w:hAnsi="Times New Roman"/>
          <w:bCs/>
          <w:caps/>
          <w:sz w:val="22"/>
          <w:szCs w:val="22"/>
          <w:lang w:val="es-PE" w:eastAsia="en-US"/>
        </w:rPr>
        <w:fldChar w:fldCharType="end"/>
      </w:r>
    </w:p>
    <w:p w14:paraId="3650BF33" w14:textId="77BC3F63" w:rsidR="007A6AB3" w:rsidRPr="00164F3D" w:rsidRDefault="007A6AB3" w:rsidP="00375D11">
      <w:pPr>
        <w:pStyle w:val="Ttulo"/>
        <w:rPr>
          <w:rFonts w:ascii="Times New Roman" w:hAnsi="Times New Roman"/>
          <w:lang w:val="es-PE"/>
        </w:rPr>
      </w:pPr>
    </w:p>
    <w:p w14:paraId="0BD8A936" w14:textId="50B0D4FB" w:rsidR="00C24E3A" w:rsidRPr="00164F3D" w:rsidRDefault="00C24E3A" w:rsidP="00375D11">
      <w:pPr>
        <w:pStyle w:val="Ttulo"/>
        <w:rPr>
          <w:rFonts w:ascii="Times New Roman" w:hAnsi="Times New Roman"/>
          <w:lang w:val="es-PE"/>
        </w:rPr>
      </w:pPr>
    </w:p>
    <w:p w14:paraId="2AE78D15" w14:textId="4451CF11" w:rsidR="00C24E3A" w:rsidRPr="00164F3D" w:rsidRDefault="00C24E3A" w:rsidP="00375D11">
      <w:pPr>
        <w:pStyle w:val="Ttulo"/>
        <w:rPr>
          <w:rFonts w:ascii="Times New Roman" w:hAnsi="Times New Roman"/>
          <w:lang w:val="es-PE"/>
        </w:rPr>
      </w:pPr>
    </w:p>
    <w:p w14:paraId="11819DD0" w14:textId="0AE1D1E2" w:rsidR="00C24E3A" w:rsidRDefault="00C24E3A" w:rsidP="00375D11">
      <w:pPr>
        <w:pStyle w:val="Ttulo"/>
        <w:rPr>
          <w:rFonts w:ascii="Times New Roman" w:hAnsi="Times New Roman"/>
          <w:lang w:val="es-PE"/>
        </w:rPr>
      </w:pPr>
    </w:p>
    <w:p w14:paraId="143D93DC" w14:textId="31AAB314" w:rsidR="00736F65" w:rsidRDefault="00736F65" w:rsidP="00375D11">
      <w:pPr>
        <w:pStyle w:val="Ttulo"/>
        <w:rPr>
          <w:rFonts w:ascii="Times New Roman" w:hAnsi="Times New Roman"/>
          <w:lang w:val="es-PE"/>
        </w:rPr>
      </w:pPr>
    </w:p>
    <w:p w14:paraId="7CA4DE74" w14:textId="7BBA6BBE" w:rsidR="00736F65" w:rsidRDefault="00736F65" w:rsidP="00375D11">
      <w:pPr>
        <w:pStyle w:val="Ttulo"/>
        <w:rPr>
          <w:rFonts w:ascii="Times New Roman" w:hAnsi="Times New Roman"/>
          <w:lang w:val="es-PE"/>
        </w:rPr>
      </w:pPr>
    </w:p>
    <w:p w14:paraId="39C45F58" w14:textId="5086242C" w:rsidR="00736F65" w:rsidRDefault="00736F65" w:rsidP="00375D11">
      <w:pPr>
        <w:pStyle w:val="Ttulo"/>
        <w:rPr>
          <w:rFonts w:ascii="Times New Roman" w:hAnsi="Times New Roman"/>
          <w:lang w:val="es-PE"/>
        </w:rPr>
      </w:pPr>
    </w:p>
    <w:p w14:paraId="4526841A" w14:textId="192C4F08" w:rsidR="00736F65" w:rsidRDefault="00736F65" w:rsidP="00375D11">
      <w:pPr>
        <w:pStyle w:val="Ttulo"/>
        <w:rPr>
          <w:rFonts w:ascii="Times New Roman" w:hAnsi="Times New Roman"/>
          <w:lang w:val="es-PE"/>
        </w:rPr>
      </w:pPr>
    </w:p>
    <w:p w14:paraId="53E0AEA9" w14:textId="1E84F685" w:rsidR="00185201" w:rsidRDefault="00185201" w:rsidP="00375D11">
      <w:pPr>
        <w:pStyle w:val="Ttulo"/>
        <w:rPr>
          <w:rFonts w:ascii="Times New Roman" w:hAnsi="Times New Roman"/>
          <w:lang w:val="es-PE"/>
        </w:rPr>
      </w:pPr>
    </w:p>
    <w:p w14:paraId="6DF21F1C" w14:textId="48F2B94C" w:rsidR="00185201" w:rsidRDefault="00185201" w:rsidP="00375D11">
      <w:pPr>
        <w:pStyle w:val="Ttulo"/>
        <w:rPr>
          <w:rFonts w:ascii="Times New Roman" w:hAnsi="Times New Roman"/>
          <w:lang w:val="es-PE"/>
        </w:rPr>
      </w:pPr>
    </w:p>
    <w:p w14:paraId="22BB73E0" w14:textId="77777777" w:rsidR="00185201" w:rsidRDefault="00185201" w:rsidP="00375D11">
      <w:pPr>
        <w:pStyle w:val="Ttulo"/>
        <w:rPr>
          <w:rFonts w:ascii="Times New Roman" w:hAnsi="Times New Roman"/>
          <w:lang w:val="es-PE"/>
        </w:rPr>
      </w:pPr>
    </w:p>
    <w:p w14:paraId="2F4D7A19" w14:textId="77777777" w:rsidR="00736F65" w:rsidRPr="00164F3D" w:rsidRDefault="00736F65" w:rsidP="00375D11">
      <w:pPr>
        <w:pStyle w:val="Ttulo"/>
        <w:rPr>
          <w:rFonts w:ascii="Times New Roman" w:hAnsi="Times New Roman"/>
          <w:lang w:val="es-PE"/>
        </w:rPr>
      </w:pPr>
    </w:p>
    <w:p w14:paraId="3EA47469" w14:textId="0199C7D7" w:rsidR="00C24E3A" w:rsidRPr="00164F3D" w:rsidRDefault="00C24E3A" w:rsidP="00375D11">
      <w:pPr>
        <w:pStyle w:val="Ttulo"/>
        <w:rPr>
          <w:rFonts w:ascii="Times New Roman" w:hAnsi="Times New Roman"/>
          <w:lang w:val="es-PE"/>
        </w:rPr>
      </w:pPr>
    </w:p>
    <w:bookmarkEnd w:id="6" w:displacedByCustomXml="next"/>
    <w:bookmarkStart w:id="7" w:name="_Toc379497332" w:displacedByCustomXml="next"/>
    <w:bookmarkStart w:id="8" w:name="_Toc513543983" w:displacedByCustomXml="next"/>
    <w:sdt>
      <w:sdtPr>
        <w:rPr>
          <w:rStyle w:val="Ttulo1Car"/>
          <w:rFonts w:ascii="Times New Roman" w:hAnsi="Times New Roman" w:cs="Times New Roman"/>
          <w:szCs w:val="24"/>
        </w:rPr>
        <w:alias w:val="Índice de tablas"/>
        <w:tag w:val="Índice de tablas"/>
        <w:id w:val="-1270774436"/>
        <w:lock w:val="sdtLocked"/>
        <w:placeholder>
          <w:docPart w:val="7EEE68E737AF44D4A8420922DCBF065E"/>
        </w:placeholder>
      </w:sdtPr>
      <w:sdtEndPr>
        <w:rPr>
          <w:rStyle w:val="Ttulo1Car"/>
        </w:rPr>
      </w:sdtEndPr>
      <w:sdtContent>
        <w:p w14:paraId="52C3E57D" w14:textId="22321F0B" w:rsidR="00375D11" w:rsidRPr="00164F3D" w:rsidRDefault="00B54B70" w:rsidP="00B54B70">
          <w:pPr>
            <w:pStyle w:val="Ttulo1"/>
            <w:rPr>
              <w:rFonts w:ascii="Times New Roman" w:hAnsi="Times New Roman" w:cs="Times New Roman"/>
              <w:szCs w:val="24"/>
            </w:rPr>
          </w:pPr>
          <w:r w:rsidRPr="00164F3D">
            <w:rPr>
              <w:rStyle w:val="Ttulo1Car"/>
              <w:rFonts w:ascii="Times New Roman" w:hAnsi="Times New Roman" w:cs="Times New Roman"/>
              <w:b/>
              <w:szCs w:val="24"/>
            </w:rPr>
            <w:t>Í</w:t>
          </w:r>
          <w:r w:rsidR="00375D11" w:rsidRPr="00164F3D">
            <w:rPr>
              <w:rStyle w:val="Ttulo1Car"/>
              <w:rFonts w:ascii="Times New Roman" w:hAnsi="Times New Roman" w:cs="Times New Roman"/>
              <w:b/>
              <w:szCs w:val="24"/>
            </w:rPr>
            <w:t>NDICE DE TABLAS</w:t>
          </w:r>
        </w:p>
        <w:bookmarkEnd w:id="7" w:displacedByCustomXml="next"/>
      </w:sdtContent>
    </w:sdt>
    <w:bookmarkEnd w:id="8" w:displacedByCustomXml="prev"/>
    <w:p w14:paraId="4047BDB5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B45A5AB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59F14D96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93A63BD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701100E1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575BB2EB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73EBD2E2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39062F6C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3D561DDF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2BC4D379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38F18C2B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259B24D7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4BE11011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br w:type="page"/>
      </w:r>
    </w:p>
    <w:bookmarkStart w:id="9" w:name="_Toc379497333" w:displacedByCustomXml="next"/>
    <w:bookmarkStart w:id="10" w:name="_Toc513543984" w:displacedByCustomXml="next"/>
    <w:sdt>
      <w:sdtPr>
        <w:rPr>
          <w:rFonts w:ascii="Times New Roman" w:hAnsi="Times New Roman" w:cs="Times New Roman"/>
          <w:szCs w:val="24"/>
        </w:rPr>
        <w:alias w:val="Índice de figuras"/>
        <w:tag w:val="Índice de figuras"/>
        <w:id w:val="818237938"/>
        <w:lock w:val="sdtLocked"/>
        <w:placeholder>
          <w:docPart w:val="7EEE68E737AF44D4A8420922DCBF065E"/>
        </w:placeholder>
      </w:sdtPr>
      <w:sdtEndPr/>
      <w:sdtContent>
        <w:p w14:paraId="14322C5A" w14:textId="77777777" w:rsidR="00375D11" w:rsidRPr="00164F3D" w:rsidRDefault="00375D11" w:rsidP="00E83F6D">
          <w:pPr>
            <w:pStyle w:val="Ttulo1"/>
            <w:rPr>
              <w:rFonts w:ascii="Times New Roman" w:hAnsi="Times New Roman" w:cs="Times New Roman"/>
              <w:szCs w:val="24"/>
            </w:rPr>
          </w:pPr>
          <w:r w:rsidRPr="00164F3D">
            <w:rPr>
              <w:rFonts w:ascii="Times New Roman" w:hAnsi="Times New Roman" w:cs="Times New Roman"/>
              <w:szCs w:val="24"/>
            </w:rPr>
            <w:t xml:space="preserve">ÍNDICE DE </w:t>
          </w:r>
          <w:bookmarkEnd w:id="9"/>
          <w:r w:rsidR="00090B56" w:rsidRPr="00164F3D">
            <w:rPr>
              <w:rFonts w:ascii="Times New Roman" w:hAnsi="Times New Roman" w:cs="Times New Roman"/>
              <w:szCs w:val="24"/>
            </w:rPr>
            <w:t>FIGURAS</w:t>
          </w:r>
        </w:p>
      </w:sdtContent>
    </w:sdt>
    <w:bookmarkEnd w:id="10" w:displacedByCustomXml="prev"/>
    <w:p w14:paraId="63DC39CE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2A28E1F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0132FF87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C817D5E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2EB32FC8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2B3CC637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558CF0CD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AFECF3D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3C612264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757117E3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0EAE5D33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523A1936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9E6027D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27FA2F08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43EB1388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2C592924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738C10A8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5F680147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3405F190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6310E2F3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9DF629D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29D6EED0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359469DF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9AE4E5B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4F00B154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bookmarkStart w:id="11" w:name="_Toc379497334" w:displacedByCustomXml="next"/>
    <w:bookmarkStart w:id="12" w:name="_Toc513543985" w:displacedByCustomXml="next"/>
    <w:sdt>
      <w:sdtPr>
        <w:rPr>
          <w:rStyle w:val="Ttulo1Car"/>
          <w:rFonts w:ascii="Times New Roman" w:hAnsi="Times New Roman" w:cs="Times New Roman"/>
          <w:szCs w:val="24"/>
        </w:rPr>
        <w:alias w:val="Resumen"/>
        <w:tag w:val="Resumen"/>
        <w:id w:val="-909928009"/>
        <w:lock w:val="sdtContentLocked"/>
        <w:placeholder>
          <w:docPart w:val="7EEE68E737AF44D4A8420922DCBF065E"/>
        </w:placeholder>
      </w:sdtPr>
      <w:sdtEndPr>
        <w:rPr>
          <w:rStyle w:val="Ttulo1Car"/>
        </w:rPr>
      </w:sdtEndPr>
      <w:sdtContent>
        <w:p w14:paraId="558EA271" w14:textId="2B42DF7C" w:rsidR="00375D11" w:rsidRPr="00164F3D" w:rsidRDefault="00375D11" w:rsidP="00506CD6">
          <w:pPr>
            <w:pStyle w:val="Ttulo1"/>
            <w:rPr>
              <w:rFonts w:ascii="Times New Roman" w:hAnsi="Times New Roman" w:cs="Times New Roman"/>
              <w:szCs w:val="24"/>
            </w:rPr>
          </w:pPr>
          <w:r w:rsidRPr="00164F3D">
            <w:rPr>
              <w:rStyle w:val="Ttulo1Car"/>
              <w:rFonts w:ascii="Times New Roman" w:hAnsi="Times New Roman" w:cs="Times New Roman"/>
              <w:b/>
              <w:szCs w:val="24"/>
            </w:rPr>
            <w:t>RESUMEN</w:t>
          </w:r>
          <w:bookmarkEnd w:id="11"/>
          <w:r w:rsidR="00C17A2D">
            <w:rPr>
              <w:rStyle w:val="Ttulo1Car"/>
              <w:rFonts w:ascii="Times New Roman" w:hAnsi="Times New Roman" w:cs="Times New Roman"/>
              <w:b/>
              <w:szCs w:val="24"/>
            </w:rPr>
            <w:t xml:space="preserve"> EJECUTIVO</w:t>
          </w:r>
        </w:p>
      </w:sdtContent>
    </w:sdt>
    <w:bookmarkEnd w:id="12" w:displacedByCustomXml="prev"/>
    <w:sdt>
      <w:sdtPr>
        <w:rPr>
          <w:rFonts w:ascii="Times New Roman" w:hAnsi="Times New Roman" w:cs="Times New Roman"/>
          <w:sz w:val="24"/>
          <w:szCs w:val="24"/>
        </w:rPr>
        <w:alias w:val="Resumen Texto"/>
        <w:tag w:val="Resumen Texto"/>
        <w:id w:val="1819230853"/>
        <w:lock w:val="sdtLocked"/>
        <w:placeholder>
          <w:docPart w:val="7EEE68E737AF44D4A8420922DCBF065E"/>
        </w:placeholder>
        <w:showingPlcHdr/>
      </w:sdtPr>
      <w:sdtEndPr/>
      <w:sdtContent>
        <w:p w14:paraId="5BFAAF40" w14:textId="59401990" w:rsidR="00506CD6" w:rsidRPr="00164F3D" w:rsidRDefault="00C24E3A" w:rsidP="00B54B70">
          <w:pPr>
            <w:rPr>
              <w:rFonts w:ascii="Times New Roman" w:hAnsi="Times New Roman" w:cs="Times New Roman"/>
              <w:sz w:val="24"/>
              <w:szCs w:val="24"/>
            </w:rPr>
          </w:pPr>
          <w:r w:rsidRPr="00164F3D">
            <w:rPr>
              <w:rStyle w:val="Textodelmarcadordeposicin"/>
              <w:rFonts w:ascii="Times New Roman" w:hAnsi="Times New Roman" w:cs="Times New Roman"/>
              <w:sz w:val="24"/>
              <w:szCs w:val="24"/>
            </w:rPr>
            <w:t>Haga clic o pulse aquí para escribir texto.</w:t>
          </w:r>
        </w:p>
      </w:sdtContent>
    </w:sdt>
    <w:p w14:paraId="3B222129" w14:textId="77777777" w:rsidR="00A5272B" w:rsidRPr="00164F3D" w:rsidRDefault="00A5272B" w:rsidP="00AA472A">
      <w:pPr>
        <w:rPr>
          <w:rFonts w:ascii="Times New Roman" w:hAnsi="Times New Roman" w:cs="Times New Roman"/>
          <w:b/>
          <w:sz w:val="24"/>
          <w:szCs w:val="24"/>
        </w:rPr>
      </w:pPr>
    </w:p>
    <w:p w14:paraId="275F05DA" w14:textId="49758DDA" w:rsidR="00AA472A" w:rsidRPr="00164F3D" w:rsidRDefault="00E46831" w:rsidP="00AA472A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Palabras claves"/>
          <w:tag w:val="Palabras claves"/>
          <w:id w:val="-1795362875"/>
          <w:lock w:val="sdtContentLocked"/>
          <w:placeholder>
            <w:docPart w:val="7EEE68E737AF44D4A8420922DCBF065E"/>
          </w:placeholder>
        </w:sdtPr>
        <w:sdtEndPr/>
        <w:sdtContent>
          <w:r w:rsidR="00B11E3D" w:rsidRPr="00164F3D">
            <w:rPr>
              <w:rFonts w:ascii="Times New Roman" w:hAnsi="Times New Roman" w:cs="Times New Roman"/>
              <w:b/>
              <w:sz w:val="24"/>
              <w:szCs w:val="24"/>
            </w:rPr>
            <w:t>PALABRAS CLAVES</w:t>
          </w:r>
          <w:r w:rsidR="00AA472A" w:rsidRPr="00164F3D">
            <w:rPr>
              <w:rFonts w:ascii="Times New Roman" w:hAnsi="Times New Roman" w:cs="Times New Roman"/>
              <w:b/>
              <w:sz w:val="24"/>
              <w:szCs w:val="24"/>
            </w:rPr>
            <w:t>:</w:t>
          </w:r>
        </w:sdtContent>
      </w:sdt>
      <w:r w:rsidR="00AA472A" w:rsidRPr="00164F3D">
        <w:rPr>
          <w:rFonts w:ascii="Times New Roman" w:hAnsi="Times New Roman" w:cs="Times New Roman"/>
          <w:b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Palabra claves específicas"/>
          <w:tag w:val="Palabra claves específicas"/>
          <w:id w:val="343907889"/>
          <w:lock w:val="sdtLocked"/>
          <w:placeholder>
            <w:docPart w:val="7EEE68E737AF44D4A8420922DCBF065E"/>
          </w:placeholder>
        </w:sdtPr>
        <w:sdtEndPr>
          <w:rPr>
            <w:b w:val="0"/>
          </w:rPr>
        </w:sdtEndPr>
        <w:sdtContent>
          <w:r w:rsidR="00AA472A" w:rsidRPr="00164F3D">
            <w:rPr>
              <w:rFonts w:ascii="Times New Roman" w:hAnsi="Times New Roman" w:cs="Times New Roman"/>
              <w:sz w:val="24"/>
              <w:szCs w:val="24"/>
            </w:rPr>
            <w:t xml:space="preserve">Señalar </w:t>
          </w:r>
          <w:r w:rsidR="00394342">
            <w:rPr>
              <w:rFonts w:ascii="Times New Roman" w:hAnsi="Times New Roman" w:cs="Times New Roman"/>
              <w:sz w:val="24"/>
              <w:szCs w:val="24"/>
            </w:rPr>
            <w:t xml:space="preserve">entre </w:t>
          </w:r>
          <w:r w:rsidR="00AA472A" w:rsidRPr="00164F3D">
            <w:rPr>
              <w:rFonts w:ascii="Times New Roman" w:hAnsi="Times New Roman" w:cs="Times New Roman"/>
              <w:sz w:val="24"/>
              <w:szCs w:val="24"/>
            </w:rPr>
            <w:t>3 a 5 palabras, cuya búsqueda en tesauros y diccionarios especializados identifiquen los principales temas abordados en la tesis</w:t>
          </w:r>
          <w:r w:rsidR="00540FAF" w:rsidRPr="00164F3D">
            <w:rPr>
              <w:rFonts w:ascii="Times New Roman" w:hAnsi="Times New Roman" w:cs="Times New Roman"/>
              <w:sz w:val="24"/>
              <w:szCs w:val="24"/>
            </w:rPr>
            <w:t xml:space="preserve"> (reemplazar este texto por el resumen)</w:t>
          </w:r>
          <w:r w:rsidR="00B11E3D" w:rsidRPr="00164F3D">
            <w:rPr>
              <w:rFonts w:ascii="Times New Roman" w:hAnsi="Times New Roman" w:cs="Times New Roman"/>
              <w:sz w:val="24"/>
              <w:szCs w:val="24"/>
            </w:rPr>
            <w:t>.</w:t>
          </w:r>
        </w:sdtContent>
      </w:sdt>
      <w:r w:rsidR="00AA472A" w:rsidRPr="00164F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703B84" w14:textId="77777777" w:rsidR="00AA472A" w:rsidRPr="00164F3D" w:rsidRDefault="00AA472A" w:rsidP="00506CD6">
      <w:pPr>
        <w:rPr>
          <w:rFonts w:ascii="Times New Roman" w:hAnsi="Times New Roman" w:cs="Times New Roman"/>
          <w:sz w:val="24"/>
          <w:szCs w:val="24"/>
        </w:rPr>
      </w:pPr>
    </w:p>
    <w:p w14:paraId="03A7D6BA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58E551A5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707A09FE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14DE5A6D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313FB288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73B0E851" w14:textId="77777777" w:rsidR="00375D11" w:rsidRPr="00164F3D" w:rsidRDefault="00375D11" w:rsidP="00375D11">
      <w:pPr>
        <w:rPr>
          <w:rFonts w:ascii="Times New Roman" w:hAnsi="Times New Roman" w:cs="Times New Roman"/>
          <w:sz w:val="24"/>
          <w:szCs w:val="24"/>
        </w:rPr>
      </w:pPr>
    </w:p>
    <w:p w14:paraId="64CD4E41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334003EF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39E3A604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6D64B826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4BF97BB2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3D0B391A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729A6153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2794A6EA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0CD418EE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3FCD2599" w14:textId="77777777" w:rsidR="00FE04D0" w:rsidRPr="00164F3D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3C282ED5" w14:textId="5A3D5951" w:rsidR="00FE04D0" w:rsidRDefault="00FE04D0" w:rsidP="00375D11">
      <w:pPr>
        <w:rPr>
          <w:rFonts w:ascii="Times New Roman" w:hAnsi="Times New Roman" w:cs="Times New Roman"/>
          <w:sz w:val="24"/>
          <w:szCs w:val="24"/>
        </w:rPr>
      </w:pPr>
    </w:p>
    <w:p w14:paraId="7E9871C5" w14:textId="77777777" w:rsidR="00B202FC" w:rsidRPr="00164F3D" w:rsidRDefault="00B202FC" w:rsidP="00375D11">
      <w:pPr>
        <w:rPr>
          <w:rFonts w:ascii="Times New Roman" w:hAnsi="Times New Roman" w:cs="Times New Roman"/>
          <w:sz w:val="24"/>
          <w:szCs w:val="24"/>
        </w:rPr>
      </w:pPr>
    </w:p>
    <w:p w14:paraId="4977A746" w14:textId="48C206E6" w:rsidR="009856BB" w:rsidRPr="00164F3D" w:rsidRDefault="00B202FC" w:rsidP="00B202FC">
      <w:pPr>
        <w:pStyle w:val="Ttulo1"/>
        <w:ind w:left="1778" w:firstLine="0"/>
        <w:jc w:val="both"/>
        <w:rPr>
          <w:rFonts w:ascii="Times New Roman" w:hAnsi="Times New Roman" w:cs="Times New Roman"/>
          <w:szCs w:val="24"/>
        </w:rPr>
      </w:pPr>
      <w:bookmarkStart w:id="13" w:name="_Toc513543986"/>
      <w:r>
        <w:rPr>
          <w:rFonts w:ascii="Times New Roman" w:hAnsi="Times New Roman" w:cs="Times New Roman"/>
          <w:szCs w:val="24"/>
        </w:rPr>
        <w:t xml:space="preserve">CAPÍTULO I: </w:t>
      </w:r>
      <w:r w:rsidR="009856BB" w:rsidRPr="00164F3D">
        <w:rPr>
          <w:rFonts w:ascii="Times New Roman" w:hAnsi="Times New Roman" w:cs="Times New Roman"/>
          <w:szCs w:val="24"/>
        </w:rPr>
        <w:t>MARCO REFERENCIAL DEL PROYECTO</w:t>
      </w:r>
      <w:bookmarkEnd w:id="13"/>
    </w:p>
    <w:p w14:paraId="0E590D36" w14:textId="333B7FC0" w:rsidR="009856BB" w:rsidRPr="001841D5" w:rsidRDefault="009856BB" w:rsidP="00601464">
      <w:pPr>
        <w:pStyle w:val="Ttulo2"/>
        <w:rPr>
          <w:rFonts w:ascii="Times New Roman" w:hAnsi="Times New Roman" w:cs="Times New Roman"/>
          <w:szCs w:val="24"/>
        </w:rPr>
      </w:pPr>
      <w:bookmarkStart w:id="14" w:name="_Toc513543987"/>
      <w:r w:rsidRPr="001841D5">
        <w:rPr>
          <w:rFonts w:ascii="Times New Roman" w:hAnsi="Times New Roman" w:cs="Times New Roman"/>
          <w:szCs w:val="24"/>
        </w:rPr>
        <w:t xml:space="preserve">Introducción al </w:t>
      </w:r>
      <w:r w:rsidR="00B202FC" w:rsidRPr="001841D5">
        <w:rPr>
          <w:rFonts w:ascii="Times New Roman" w:hAnsi="Times New Roman" w:cs="Times New Roman"/>
          <w:szCs w:val="24"/>
        </w:rPr>
        <w:t>p</w:t>
      </w:r>
      <w:r w:rsidRPr="001841D5">
        <w:rPr>
          <w:rFonts w:ascii="Times New Roman" w:hAnsi="Times New Roman" w:cs="Times New Roman"/>
          <w:szCs w:val="24"/>
        </w:rPr>
        <w:t>royecto</w:t>
      </w:r>
      <w:bookmarkEnd w:id="14"/>
    </w:p>
    <w:p w14:paraId="095C8FDC" w14:textId="317BA123" w:rsidR="009856BB" w:rsidRPr="001841D5" w:rsidRDefault="009856BB" w:rsidP="00601464">
      <w:pPr>
        <w:pStyle w:val="Ttulo2"/>
        <w:rPr>
          <w:rFonts w:ascii="Times New Roman" w:hAnsi="Times New Roman" w:cs="Times New Roman"/>
          <w:szCs w:val="24"/>
        </w:rPr>
      </w:pPr>
      <w:bookmarkStart w:id="15" w:name="_Toc513543988"/>
      <w:r w:rsidRPr="001841D5">
        <w:rPr>
          <w:rFonts w:ascii="Times New Roman" w:hAnsi="Times New Roman" w:cs="Times New Roman"/>
          <w:szCs w:val="24"/>
        </w:rPr>
        <w:t xml:space="preserve">Justificación de la </w:t>
      </w:r>
      <w:r w:rsidR="00B202FC" w:rsidRPr="001841D5">
        <w:rPr>
          <w:rFonts w:ascii="Times New Roman" w:hAnsi="Times New Roman" w:cs="Times New Roman"/>
          <w:szCs w:val="24"/>
        </w:rPr>
        <w:t>i</w:t>
      </w:r>
      <w:r w:rsidRPr="001841D5">
        <w:rPr>
          <w:rFonts w:ascii="Times New Roman" w:hAnsi="Times New Roman" w:cs="Times New Roman"/>
          <w:szCs w:val="24"/>
        </w:rPr>
        <w:t>nversión</w:t>
      </w:r>
      <w:bookmarkEnd w:id="15"/>
    </w:p>
    <w:p w14:paraId="3F07AA16" w14:textId="68DBD3F3" w:rsidR="009856BB" w:rsidRPr="001841D5" w:rsidRDefault="00CC2A5F" w:rsidP="00601464">
      <w:pPr>
        <w:pStyle w:val="Ttulo2"/>
        <w:rPr>
          <w:rFonts w:ascii="Times New Roman" w:hAnsi="Times New Roman" w:cs="Times New Roman"/>
          <w:szCs w:val="24"/>
        </w:rPr>
      </w:pPr>
      <w:bookmarkStart w:id="16" w:name="_Toc513543989"/>
      <w:r w:rsidRPr="001841D5">
        <w:rPr>
          <w:rFonts w:ascii="Times New Roman" w:hAnsi="Times New Roman" w:cs="Times New Roman"/>
          <w:szCs w:val="24"/>
        </w:rPr>
        <w:t>Entorno y viabilidad de</w:t>
      </w:r>
      <w:r w:rsidR="00C17A2D">
        <w:rPr>
          <w:rFonts w:ascii="Times New Roman" w:hAnsi="Times New Roman" w:cs="Times New Roman"/>
          <w:szCs w:val="24"/>
        </w:rPr>
        <w:t xml:space="preserve">l </w:t>
      </w:r>
      <w:r w:rsidRPr="001841D5">
        <w:rPr>
          <w:rFonts w:ascii="Times New Roman" w:hAnsi="Times New Roman" w:cs="Times New Roman"/>
          <w:szCs w:val="24"/>
        </w:rPr>
        <w:t>proyecto</w:t>
      </w:r>
      <w:bookmarkEnd w:id="16"/>
      <w:r w:rsidRPr="001841D5">
        <w:rPr>
          <w:rFonts w:ascii="Times New Roman" w:hAnsi="Times New Roman" w:cs="Times New Roman"/>
          <w:szCs w:val="24"/>
        </w:rPr>
        <w:t xml:space="preserve"> </w:t>
      </w:r>
    </w:p>
    <w:p w14:paraId="2414EC8E" w14:textId="738F2D4F" w:rsidR="009856BB" w:rsidRPr="001841D5" w:rsidRDefault="009856BB" w:rsidP="007E3171">
      <w:pPr>
        <w:pStyle w:val="Ttulo3"/>
        <w:rPr>
          <w:rFonts w:ascii="Times New Roman" w:hAnsi="Times New Roman" w:cs="Times New Roman"/>
        </w:rPr>
      </w:pPr>
      <w:r w:rsidRPr="001841D5">
        <w:rPr>
          <w:rFonts w:ascii="Times New Roman" w:hAnsi="Times New Roman" w:cs="Times New Roman"/>
        </w:rPr>
        <w:t xml:space="preserve">Entorno </w:t>
      </w:r>
      <w:r w:rsidR="001841D5">
        <w:rPr>
          <w:rFonts w:ascii="Times New Roman" w:hAnsi="Times New Roman" w:cs="Times New Roman"/>
        </w:rPr>
        <w:t>m</w:t>
      </w:r>
      <w:r w:rsidRPr="001841D5">
        <w:rPr>
          <w:rFonts w:ascii="Times New Roman" w:hAnsi="Times New Roman" w:cs="Times New Roman"/>
        </w:rPr>
        <w:t>undial en referencia al proyecto</w:t>
      </w:r>
    </w:p>
    <w:p w14:paraId="5DA5E339" w14:textId="14EDEC8C" w:rsidR="009856BB" w:rsidRPr="001841D5" w:rsidRDefault="009856BB" w:rsidP="007E3171">
      <w:pPr>
        <w:pStyle w:val="Ttulo3"/>
        <w:rPr>
          <w:rFonts w:ascii="Times New Roman" w:hAnsi="Times New Roman" w:cs="Times New Roman"/>
        </w:rPr>
      </w:pPr>
      <w:r w:rsidRPr="001841D5">
        <w:rPr>
          <w:rFonts w:ascii="Times New Roman" w:hAnsi="Times New Roman" w:cs="Times New Roman"/>
        </w:rPr>
        <w:t xml:space="preserve">Entorno </w:t>
      </w:r>
      <w:r w:rsidR="001841D5">
        <w:rPr>
          <w:rFonts w:ascii="Times New Roman" w:hAnsi="Times New Roman" w:cs="Times New Roman"/>
        </w:rPr>
        <w:t>n</w:t>
      </w:r>
      <w:r w:rsidRPr="001841D5">
        <w:rPr>
          <w:rFonts w:ascii="Times New Roman" w:hAnsi="Times New Roman" w:cs="Times New Roman"/>
        </w:rPr>
        <w:t>acional e</w:t>
      </w:r>
      <w:r w:rsidR="00B202FC" w:rsidRPr="001841D5">
        <w:rPr>
          <w:rFonts w:ascii="Times New Roman" w:hAnsi="Times New Roman" w:cs="Times New Roman"/>
        </w:rPr>
        <w:t>n</w:t>
      </w:r>
      <w:r w:rsidRPr="001841D5">
        <w:rPr>
          <w:rFonts w:ascii="Times New Roman" w:hAnsi="Times New Roman" w:cs="Times New Roman"/>
        </w:rPr>
        <w:t xml:space="preserve"> referencia a la inversión</w:t>
      </w:r>
    </w:p>
    <w:p w14:paraId="7D6146D6" w14:textId="06B8B1D8" w:rsidR="009856BB" w:rsidRPr="001841D5" w:rsidRDefault="009856BB" w:rsidP="00601464">
      <w:pPr>
        <w:pStyle w:val="Ttulo2"/>
        <w:rPr>
          <w:rFonts w:ascii="Times New Roman" w:hAnsi="Times New Roman" w:cs="Times New Roman"/>
          <w:szCs w:val="24"/>
        </w:rPr>
      </w:pPr>
      <w:bookmarkStart w:id="17" w:name="_Toc513543990"/>
      <w:r w:rsidRPr="001841D5">
        <w:rPr>
          <w:rFonts w:ascii="Times New Roman" w:hAnsi="Times New Roman" w:cs="Times New Roman"/>
          <w:szCs w:val="24"/>
        </w:rPr>
        <w:t>Condiciones de la economía para invertir</w:t>
      </w:r>
      <w:bookmarkEnd w:id="17"/>
    </w:p>
    <w:p w14:paraId="25FF05DB" w14:textId="0D811A28" w:rsidR="009856BB" w:rsidRPr="001841D5" w:rsidRDefault="009856BB" w:rsidP="00601464">
      <w:pPr>
        <w:pStyle w:val="Ttulo2"/>
        <w:rPr>
          <w:rFonts w:ascii="Times New Roman" w:hAnsi="Times New Roman" w:cs="Times New Roman"/>
          <w:szCs w:val="24"/>
        </w:rPr>
      </w:pPr>
      <w:bookmarkStart w:id="18" w:name="_Toc513543991"/>
      <w:r w:rsidRPr="001841D5">
        <w:rPr>
          <w:rFonts w:ascii="Times New Roman" w:hAnsi="Times New Roman" w:cs="Times New Roman"/>
          <w:szCs w:val="24"/>
        </w:rPr>
        <w:t>Condiciones políticas para invertir</w:t>
      </w:r>
      <w:bookmarkEnd w:id="18"/>
    </w:p>
    <w:p w14:paraId="13FC408A" w14:textId="1AA194BC" w:rsidR="009856BB" w:rsidRPr="001841D5" w:rsidRDefault="009856BB" w:rsidP="00601464">
      <w:pPr>
        <w:pStyle w:val="Ttulo2"/>
        <w:rPr>
          <w:rFonts w:ascii="Times New Roman" w:hAnsi="Times New Roman" w:cs="Times New Roman"/>
          <w:szCs w:val="24"/>
        </w:rPr>
      </w:pPr>
      <w:bookmarkStart w:id="19" w:name="_Toc513543992"/>
      <w:r w:rsidRPr="001841D5">
        <w:rPr>
          <w:rFonts w:ascii="Times New Roman" w:hAnsi="Times New Roman" w:cs="Times New Roman"/>
          <w:szCs w:val="24"/>
        </w:rPr>
        <w:t xml:space="preserve">Viabilidad </w:t>
      </w:r>
      <w:r w:rsidR="00B202FC" w:rsidRPr="001841D5">
        <w:rPr>
          <w:rFonts w:ascii="Times New Roman" w:hAnsi="Times New Roman" w:cs="Times New Roman"/>
          <w:szCs w:val="24"/>
        </w:rPr>
        <w:t>l</w:t>
      </w:r>
      <w:r w:rsidRPr="001841D5">
        <w:rPr>
          <w:rFonts w:ascii="Times New Roman" w:hAnsi="Times New Roman" w:cs="Times New Roman"/>
          <w:szCs w:val="24"/>
        </w:rPr>
        <w:t>egal de mi proyecto</w:t>
      </w:r>
      <w:bookmarkEnd w:id="19"/>
    </w:p>
    <w:p w14:paraId="17014EF5" w14:textId="27BBD5D7" w:rsidR="009856BB" w:rsidRPr="00164F3D" w:rsidRDefault="009856BB" w:rsidP="00601464">
      <w:pPr>
        <w:pStyle w:val="Ttulo2"/>
        <w:rPr>
          <w:rFonts w:ascii="Times New Roman" w:hAnsi="Times New Roman" w:cs="Times New Roman"/>
          <w:szCs w:val="24"/>
        </w:rPr>
      </w:pPr>
      <w:bookmarkStart w:id="20" w:name="_Toc513543993"/>
      <w:r w:rsidRPr="001841D5">
        <w:rPr>
          <w:rFonts w:ascii="Times New Roman" w:hAnsi="Times New Roman" w:cs="Times New Roman"/>
          <w:szCs w:val="24"/>
        </w:rPr>
        <w:t xml:space="preserve">Viabilidad </w:t>
      </w:r>
      <w:r w:rsidR="00B202FC" w:rsidRPr="001841D5">
        <w:rPr>
          <w:rFonts w:ascii="Times New Roman" w:hAnsi="Times New Roman" w:cs="Times New Roman"/>
          <w:szCs w:val="24"/>
        </w:rPr>
        <w:t>a</w:t>
      </w:r>
      <w:r w:rsidRPr="001841D5">
        <w:rPr>
          <w:rFonts w:ascii="Times New Roman" w:hAnsi="Times New Roman" w:cs="Times New Roman"/>
          <w:szCs w:val="24"/>
        </w:rPr>
        <w:t>mbiental para mi proyecto</w:t>
      </w:r>
      <w:bookmarkEnd w:id="20"/>
    </w:p>
    <w:p w14:paraId="283EDA08" w14:textId="4DC530FF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0F57EE8" w14:textId="4336A891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2ED898F" w14:textId="61851850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A029EA3" w14:textId="6E9686F4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FC4212C" w14:textId="7B721B63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6391B114" w14:textId="337CAEAD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5145F7E4" w14:textId="56C769EE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3B37AB8C" w14:textId="2B8A147C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6B40A566" w14:textId="039BDA68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D16835B" w14:textId="5E811809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98407BC" w14:textId="3D0B6E14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A8AC942" w14:textId="502CE20A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64E879C4" w14:textId="7427AC2A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3104AC0A" w14:textId="25DF39FF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E1DF9D8" w14:textId="77777777" w:rsidR="00126C9E" w:rsidRPr="00164F3D" w:rsidRDefault="00126C9E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9C4892A" w14:textId="2142ADA9" w:rsidR="009856BB" w:rsidRPr="00164F3D" w:rsidRDefault="00B202FC" w:rsidP="00B202FC">
      <w:pPr>
        <w:pStyle w:val="Ttulo1"/>
        <w:ind w:left="1418" w:firstLine="0"/>
        <w:jc w:val="both"/>
        <w:rPr>
          <w:rFonts w:ascii="Times New Roman" w:hAnsi="Times New Roman" w:cs="Times New Roman"/>
          <w:szCs w:val="24"/>
        </w:rPr>
      </w:pPr>
      <w:bookmarkStart w:id="21" w:name="_Toc513543994"/>
      <w:r>
        <w:rPr>
          <w:rFonts w:ascii="Times New Roman" w:hAnsi="Times New Roman" w:cs="Times New Roman"/>
          <w:szCs w:val="24"/>
        </w:rPr>
        <w:t xml:space="preserve">CAPÍTULO II: </w:t>
      </w:r>
      <w:r w:rsidR="00601464" w:rsidRPr="00164F3D">
        <w:rPr>
          <w:rFonts w:ascii="Times New Roman" w:hAnsi="Times New Roman" w:cs="Times New Roman"/>
          <w:szCs w:val="24"/>
        </w:rPr>
        <w:t>MERCADO OBJETIVO Y SUS PROYECCIONES</w:t>
      </w:r>
      <w:bookmarkEnd w:id="21"/>
    </w:p>
    <w:p w14:paraId="641FD0F1" w14:textId="71E9D627" w:rsidR="009856BB" w:rsidRPr="007E3171" w:rsidRDefault="007E3171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22" w:name="_Toc513543995"/>
      <w:r w:rsidRPr="007E3171">
        <w:rPr>
          <w:rFonts w:ascii="Times New Roman" w:hAnsi="Times New Roman" w:cs="Times New Roman"/>
          <w:szCs w:val="24"/>
        </w:rPr>
        <w:t xml:space="preserve">2.1. </w:t>
      </w:r>
      <w:r w:rsidR="009856BB" w:rsidRPr="007E3171">
        <w:rPr>
          <w:rFonts w:ascii="Times New Roman" w:hAnsi="Times New Roman" w:cs="Times New Roman"/>
          <w:szCs w:val="24"/>
        </w:rPr>
        <w:t>Enfoque de la idea de negocio</w:t>
      </w:r>
      <w:bookmarkEnd w:id="22"/>
    </w:p>
    <w:p w14:paraId="339F99F9" w14:textId="7F1B294B" w:rsidR="009856BB" w:rsidRPr="007E3171" w:rsidRDefault="007E3171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23" w:name="_Toc513543996"/>
      <w:r w:rsidRPr="007E3171">
        <w:rPr>
          <w:rFonts w:ascii="Times New Roman" w:hAnsi="Times New Roman" w:cs="Times New Roman"/>
          <w:szCs w:val="24"/>
        </w:rPr>
        <w:t xml:space="preserve">2.2. </w:t>
      </w:r>
      <w:r w:rsidR="009856BB" w:rsidRPr="007E3171">
        <w:rPr>
          <w:rFonts w:ascii="Times New Roman" w:hAnsi="Times New Roman" w:cs="Times New Roman"/>
          <w:szCs w:val="24"/>
        </w:rPr>
        <w:t xml:space="preserve">Características del </w:t>
      </w:r>
      <w:r w:rsidR="001841D5">
        <w:rPr>
          <w:rFonts w:ascii="Times New Roman" w:hAnsi="Times New Roman" w:cs="Times New Roman"/>
          <w:szCs w:val="24"/>
        </w:rPr>
        <w:t>s</w:t>
      </w:r>
      <w:r w:rsidR="009856BB" w:rsidRPr="007E3171">
        <w:rPr>
          <w:rFonts w:ascii="Times New Roman" w:hAnsi="Times New Roman" w:cs="Times New Roman"/>
          <w:szCs w:val="24"/>
        </w:rPr>
        <w:t xml:space="preserve">egmento que </w:t>
      </w:r>
      <w:r w:rsidR="00C17A2D">
        <w:rPr>
          <w:rFonts w:ascii="Times New Roman" w:hAnsi="Times New Roman" w:cs="Times New Roman"/>
          <w:szCs w:val="24"/>
        </w:rPr>
        <w:t>se atenderá</w:t>
      </w:r>
      <w:bookmarkEnd w:id="23"/>
    </w:p>
    <w:p w14:paraId="0CE2B8EE" w14:textId="59D4D545" w:rsidR="009856BB" w:rsidRPr="007E3171" w:rsidRDefault="007E3171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24" w:name="_Toc513543997"/>
      <w:r w:rsidRPr="007E3171">
        <w:rPr>
          <w:rFonts w:ascii="Times New Roman" w:hAnsi="Times New Roman" w:cs="Times New Roman"/>
          <w:szCs w:val="24"/>
        </w:rPr>
        <w:t xml:space="preserve">2.3. </w:t>
      </w:r>
      <w:r w:rsidR="009856BB" w:rsidRPr="007E3171">
        <w:rPr>
          <w:rFonts w:ascii="Times New Roman" w:hAnsi="Times New Roman" w:cs="Times New Roman"/>
          <w:szCs w:val="24"/>
        </w:rPr>
        <w:t>Tendencias esperadas de la demanda del producto</w:t>
      </w:r>
      <w:bookmarkEnd w:id="24"/>
    </w:p>
    <w:p w14:paraId="70DD4345" w14:textId="029BA4D5" w:rsidR="009856BB" w:rsidRPr="007E3171" w:rsidRDefault="007E3171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25" w:name="_Toc513543998"/>
      <w:r w:rsidRPr="007E3171">
        <w:rPr>
          <w:rFonts w:ascii="Times New Roman" w:hAnsi="Times New Roman" w:cs="Times New Roman"/>
          <w:szCs w:val="24"/>
        </w:rPr>
        <w:t xml:space="preserve">2.4. </w:t>
      </w:r>
      <w:r w:rsidR="009856BB" w:rsidRPr="007E3171">
        <w:rPr>
          <w:rFonts w:ascii="Times New Roman" w:hAnsi="Times New Roman" w:cs="Times New Roman"/>
          <w:szCs w:val="24"/>
        </w:rPr>
        <w:t>Tendencias del mercado mundial sobre mi producto</w:t>
      </w:r>
      <w:bookmarkEnd w:id="25"/>
    </w:p>
    <w:p w14:paraId="736AB2D6" w14:textId="2A6EAE4C" w:rsidR="009856BB" w:rsidRPr="007E3171" w:rsidRDefault="007E3171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26" w:name="_Toc513543999"/>
      <w:r w:rsidRPr="007E3171">
        <w:rPr>
          <w:rFonts w:ascii="Times New Roman" w:hAnsi="Times New Roman" w:cs="Times New Roman"/>
          <w:szCs w:val="24"/>
        </w:rPr>
        <w:t xml:space="preserve">2.5. </w:t>
      </w:r>
      <w:r w:rsidR="009856BB" w:rsidRPr="007E3171">
        <w:rPr>
          <w:rFonts w:ascii="Times New Roman" w:hAnsi="Times New Roman" w:cs="Times New Roman"/>
          <w:szCs w:val="24"/>
        </w:rPr>
        <w:t>Mi producto frente a la competencia</w:t>
      </w:r>
      <w:bookmarkEnd w:id="26"/>
    </w:p>
    <w:p w14:paraId="5C828D74" w14:textId="0D6D15B5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 w:rsidRPr="007E3171">
        <w:rPr>
          <w:rFonts w:ascii="Times New Roman" w:hAnsi="Times New Roman" w:cs="Times New Roman"/>
        </w:rPr>
        <w:t xml:space="preserve">2.5.1. </w:t>
      </w:r>
      <w:r w:rsidR="009856BB" w:rsidRPr="007E3171">
        <w:rPr>
          <w:rFonts w:ascii="Times New Roman" w:hAnsi="Times New Roman" w:cs="Times New Roman"/>
        </w:rPr>
        <w:t xml:space="preserve">Ventajas </w:t>
      </w:r>
      <w:r>
        <w:rPr>
          <w:rFonts w:ascii="Times New Roman" w:hAnsi="Times New Roman" w:cs="Times New Roman"/>
        </w:rPr>
        <w:t>c</w:t>
      </w:r>
      <w:r w:rsidR="009856BB" w:rsidRPr="007E3171">
        <w:rPr>
          <w:rFonts w:ascii="Times New Roman" w:hAnsi="Times New Roman" w:cs="Times New Roman"/>
        </w:rPr>
        <w:t>omparativas</w:t>
      </w:r>
    </w:p>
    <w:p w14:paraId="17798731" w14:textId="53C4F89E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 w:rsidRPr="007E3171">
        <w:rPr>
          <w:rFonts w:ascii="Times New Roman" w:hAnsi="Times New Roman" w:cs="Times New Roman"/>
        </w:rPr>
        <w:t xml:space="preserve">2.5.2. </w:t>
      </w:r>
      <w:r w:rsidR="009856BB" w:rsidRPr="007E3171">
        <w:rPr>
          <w:rFonts w:ascii="Times New Roman" w:hAnsi="Times New Roman" w:cs="Times New Roman"/>
        </w:rPr>
        <w:t xml:space="preserve">Ventajas </w:t>
      </w:r>
      <w:r>
        <w:rPr>
          <w:rFonts w:ascii="Times New Roman" w:hAnsi="Times New Roman" w:cs="Times New Roman"/>
        </w:rPr>
        <w:t>c</w:t>
      </w:r>
      <w:r w:rsidR="009856BB" w:rsidRPr="007E3171">
        <w:rPr>
          <w:rFonts w:ascii="Times New Roman" w:hAnsi="Times New Roman" w:cs="Times New Roman"/>
        </w:rPr>
        <w:t>ompetitivas</w:t>
      </w:r>
    </w:p>
    <w:p w14:paraId="2C44136E" w14:textId="7C90D9FD" w:rsidR="009856BB" w:rsidRPr="007E3171" w:rsidRDefault="007E3171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27" w:name="_Toc513544000"/>
      <w:r>
        <w:rPr>
          <w:rFonts w:ascii="Times New Roman" w:hAnsi="Times New Roman" w:cs="Times New Roman"/>
          <w:szCs w:val="24"/>
        </w:rPr>
        <w:t xml:space="preserve">2.6. </w:t>
      </w:r>
      <w:r w:rsidR="009856BB" w:rsidRPr="007E3171">
        <w:rPr>
          <w:rFonts w:ascii="Times New Roman" w:hAnsi="Times New Roman" w:cs="Times New Roman"/>
          <w:szCs w:val="24"/>
        </w:rPr>
        <w:t>Análisis FODA de nuestro negocio</w:t>
      </w:r>
      <w:bookmarkEnd w:id="27"/>
    </w:p>
    <w:p w14:paraId="4AAA3861" w14:textId="17884D03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2.6.1. </w:t>
      </w:r>
      <w:r w:rsidR="009856BB" w:rsidRPr="007E3171">
        <w:rPr>
          <w:rFonts w:ascii="Times New Roman" w:hAnsi="Times New Roman" w:cs="Times New Roman"/>
        </w:rPr>
        <w:t>Análisis de Oportunidades</w:t>
      </w:r>
    </w:p>
    <w:p w14:paraId="7F41BDC5" w14:textId="634FA656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2.6.2. </w:t>
      </w:r>
      <w:r w:rsidR="009856BB" w:rsidRPr="007E3171">
        <w:rPr>
          <w:rFonts w:ascii="Times New Roman" w:hAnsi="Times New Roman" w:cs="Times New Roman"/>
        </w:rPr>
        <w:t>Análisis de Amenazas</w:t>
      </w:r>
    </w:p>
    <w:p w14:paraId="181A3B49" w14:textId="49F755E5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2.6.3. </w:t>
      </w:r>
      <w:r w:rsidR="00126C9E" w:rsidRPr="007E3171">
        <w:rPr>
          <w:rFonts w:ascii="Times New Roman" w:hAnsi="Times New Roman" w:cs="Times New Roman"/>
        </w:rPr>
        <w:t>A</w:t>
      </w:r>
      <w:r w:rsidR="009856BB" w:rsidRPr="007E3171">
        <w:rPr>
          <w:rFonts w:ascii="Times New Roman" w:hAnsi="Times New Roman" w:cs="Times New Roman"/>
        </w:rPr>
        <w:t>nálisis de Fortalezas</w:t>
      </w:r>
    </w:p>
    <w:p w14:paraId="416117CA" w14:textId="54C0CCE2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2.6.4. </w:t>
      </w:r>
      <w:r w:rsidR="009856BB" w:rsidRPr="007E3171">
        <w:rPr>
          <w:rFonts w:ascii="Times New Roman" w:hAnsi="Times New Roman" w:cs="Times New Roman"/>
        </w:rPr>
        <w:t>Análisis de Debilidades</w:t>
      </w:r>
    </w:p>
    <w:p w14:paraId="44DA8A08" w14:textId="64287349" w:rsidR="009856BB" w:rsidRPr="007E3171" w:rsidRDefault="007E3171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28" w:name="_Toc513544001"/>
      <w:r>
        <w:rPr>
          <w:rFonts w:ascii="Times New Roman" w:hAnsi="Times New Roman" w:cs="Times New Roman"/>
          <w:szCs w:val="24"/>
        </w:rPr>
        <w:t xml:space="preserve">2.7. </w:t>
      </w:r>
      <w:r w:rsidR="009856BB" w:rsidRPr="007E3171">
        <w:rPr>
          <w:rFonts w:ascii="Times New Roman" w:hAnsi="Times New Roman" w:cs="Times New Roman"/>
          <w:szCs w:val="24"/>
        </w:rPr>
        <w:t xml:space="preserve">Objetivos </w:t>
      </w:r>
      <w:r>
        <w:rPr>
          <w:rFonts w:ascii="Times New Roman" w:hAnsi="Times New Roman" w:cs="Times New Roman"/>
          <w:szCs w:val="24"/>
        </w:rPr>
        <w:t>e</w:t>
      </w:r>
      <w:r w:rsidR="009856BB" w:rsidRPr="007E3171">
        <w:rPr>
          <w:rFonts w:ascii="Times New Roman" w:hAnsi="Times New Roman" w:cs="Times New Roman"/>
          <w:szCs w:val="24"/>
        </w:rPr>
        <w:t>stratégicos de mi empresa</w:t>
      </w:r>
      <w:bookmarkEnd w:id="28"/>
    </w:p>
    <w:p w14:paraId="0EEE3318" w14:textId="533F375B" w:rsidR="009856BB" w:rsidRPr="007E3171" w:rsidRDefault="007E3171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29" w:name="_Toc513544002"/>
      <w:r>
        <w:rPr>
          <w:rFonts w:ascii="Times New Roman" w:hAnsi="Times New Roman" w:cs="Times New Roman"/>
          <w:szCs w:val="24"/>
        </w:rPr>
        <w:t xml:space="preserve">2.8. </w:t>
      </w:r>
      <w:r w:rsidR="009856BB" w:rsidRPr="007E3171">
        <w:rPr>
          <w:rFonts w:ascii="Times New Roman" w:hAnsi="Times New Roman" w:cs="Times New Roman"/>
          <w:szCs w:val="24"/>
        </w:rPr>
        <w:t>Planes para el crecimiento de la empresa</w:t>
      </w:r>
      <w:bookmarkEnd w:id="29"/>
    </w:p>
    <w:p w14:paraId="632ADF8E" w14:textId="02EB85A3" w:rsidR="009856BB" w:rsidRPr="00164F3D" w:rsidRDefault="007E3171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30" w:name="_Toc513544003"/>
      <w:r>
        <w:rPr>
          <w:rFonts w:ascii="Times New Roman" w:hAnsi="Times New Roman" w:cs="Times New Roman"/>
          <w:szCs w:val="24"/>
        </w:rPr>
        <w:t xml:space="preserve">2.9. </w:t>
      </w:r>
      <w:r w:rsidR="009856BB" w:rsidRPr="00164F3D">
        <w:rPr>
          <w:rFonts w:ascii="Times New Roman" w:hAnsi="Times New Roman" w:cs="Times New Roman"/>
          <w:szCs w:val="24"/>
        </w:rPr>
        <w:t>Mejoras en el tiempo incluidas en el negocio</w:t>
      </w:r>
      <w:bookmarkEnd w:id="30"/>
    </w:p>
    <w:p w14:paraId="7ECF417E" w14:textId="77777777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0108917" w14:textId="77777777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5681D2F" w14:textId="77777777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46838" w14:textId="12A07617" w:rsidR="009856BB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30DF06AE" w14:textId="6CEC39F2" w:rsidR="00A37B5C" w:rsidRDefault="00A37B5C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3D77DF6B" w14:textId="4E501F9E" w:rsidR="00A37B5C" w:rsidRDefault="00A37B5C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2D9C9C9" w14:textId="4E24B6A1" w:rsidR="00A37B5C" w:rsidRDefault="00A37B5C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17F280F" w14:textId="00334C75" w:rsidR="00A37B5C" w:rsidRDefault="00A37B5C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B08C21A" w14:textId="77777777" w:rsidR="00A37B5C" w:rsidRPr="00164F3D" w:rsidRDefault="00A37B5C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638F0582" w14:textId="77068915" w:rsidR="009856BB" w:rsidRPr="00164F3D" w:rsidRDefault="00B202FC" w:rsidP="00B202FC">
      <w:pPr>
        <w:pStyle w:val="Ttulo1"/>
        <w:ind w:left="1418" w:firstLine="0"/>
        <w:rPr>
          <w:rFonts w:ascii="Times New Roman" w:hAnsi="Times New Roman" w:cs="Times New Roman"/>
          <w:szCs w:val="24"/>
        </w:rPr>
      </w:pPr>
      <w:bookmarkStart w:id="31" w:name="_Toc513544004"/>
      <w:r>
        <w:rPr>
          <w:rFonts w:ascii="Times New Roman" w:hAnsi="Times New Roman" w:cs="Times New Roman"/>
          <w:szCs w:val="24"/>
        </w:rPr>
        <w:t xml:space="preserve">CAPÍTULO III: </w:t>
      </w:r>
      <w:r w:rsidR="009856BB" w:rsidRPr="00164F3D">
        <w:rPr>
          <w:rFonts w:ascii="Times New Roman" w:hAnsi="Times New Roman" w:cs="Times New Roman"/>
          <w:szCs w:val="24"/>
        </w:rPr>
        <w:t>El MERCADO Y SUS CARACTERISTICAS</w:t>
      </w:r>
      <w:bookmarkEnd w:id="31"/>
    </w:p>
    <w:p w14:paraId="00D32BEA" w14:textId="4025D738" w:rsidR="009856BB" w:rsidRPr="007E3171" w:rsidRDefault="007E3171" w:rsidP="007E3171">
      <w:pPr>
        <w:pStyle w:val="Ttulo2"/>
        <w:numPr>
          <w:ilvl w:val="0"/>
          <w:numId w:val="0"/>
        </w:numPr>
        <w:ind w:left="576" w:hanging="576"/>
        <w:rPr>
          <w:rFonts w:ascii="Times New Roman" w:hAnsi="Times New Roman" w:cs="Times New Roman"/>
          <w:szCs w:val="24"/>
        </w:rPr>
      </w:pPr>
      <w:bookmarkStart w:id="32" w:name="_Toc513544005"/>
      <w:r>
        <w:rPr>
          <w:rFonts w:ascii="Times New Roman" w:hAnsi="Times New Roman" w:cs="Times New Roman"/>
          <w:szCs w:val="24"/>
        </w:rPr>
        <w:t xml:space="preserve">3.1. </w:t>
      </w:r>
      <w:r w:rsidR="009856BB" w:rsidRPr="007E3171">
        <w:rPr>
          <w:rFonts w:ascii="Times New Roman" w:hAnsi="Times New Roman" w:cs="Times New Roman"/>
          <w:szCs w:val="24"/>
        </w:rPr>
        <w:t>Características de la demanda</w:t>
      </w:r>
      <w:bookmarkEnd w:id="32"/>
    </w:p>
    <w:p w14:paraId="404861C3" w14:textId="4F8A50AD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3.1.1. </w:t>
      </w:r>
      <w:r w:rsidR="009856BB" w:rsidRPr="007E3171">
        <w:rPr>
          <w:rFonts w:ascii="Times New Roman" w:hAnsi="Times New Roman" w:cs="Times New Roman"/>
        </w:rPr>
        <w:t>Los consumidores</w:t>
      </w:r>
    </w:p>
    <w:p w14:paraId="33DB40B2" w14:textId="04CCD0D7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3.1.2. </w:t>
      </w:r>
      <w:r w:rsidR="009856BB" w:rsidRPr="007E3171">
        <w:rPr>
          <w:rFonts w:ascii="Times New Roman" w:hAnsi="Times New Roman" w:cs="Times New Roman"/>
        </w:rPr>
        <w:t xml:space="preserve">Mercado </w:t>
      </w:r>
      <w:r>
        <w:rPr>
          <w:rFonts w:ascii="Times New Roman" w:hAnsi="Times New Roman" w:cs="Times New Roman"/>
        </w:rPr>
        <w:t>p</w:t>
      </w:r>
      <w:r w:rsidR="009856BB" w:rsidRPr="007E3171">
        <w:rPr>
          <w:rFonts w:ascii="Times New Roman" w:hAnsi="Times New Roman" w:cs="Times New Roman"/>
        </w:rPr>
        <w:t>otencia</w:t>
      </w:r>
      <w:r w:rsidR="00D266CF">
        <w:rPr>
          <w:rFonts w:ascii="Times New Roman" w:hAnsi="Times New Roman" w:cs="Times New Roman"/>
        </w:rPr>
        <w:t>l</w:t>
      </w:r>
    </w:p>
    <w:p w14:paraId="7D4DBD35" w14:textId="34FD81E1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3.1.3. </w:t>
      </w:r>
      <w:r w:rsidR="009856BB" w:rsidRPr="007E3171">
        <w:rPr>
          <w:rFonts w:ascii="Times New Roman" w:hAnsi="Times New Roman" w:cs="Times New Roman"/>
        </w:rPr>
        <w:t>Segmentación por edad</w:t>
      </w:r>
    </w:p>
    <w:p w14:paraId="2A60A493" w14:textId="303D4C16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3.1.4. </w:t>
      </w:r>
      <w:r w:rsidR="009856BB" w:rsidRPr="007E3171">
        <w:rPr>
          <w:rFonts w:ascii="Times New Roman" w:hAnsi="Times New Roman" w:cs="Times New Roman"/>
        </w:rPr>
        <w:t>Segmentación por niveles socioeconómicos</w:t>
      </w:r>
    </w:p>
    <w:p w14:paraId="58965ADE" w14:textId="10648736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3.1.5. </w:t>
      </w:r>
      <w:r w:rsidR="009856BB" w:rsidRPr="007E3171">
        <w:rPr>
          <w:rFonts w:ascii="Times New Roman" w:hAnsi="Times New Roman" w:cs="Times New Roman"/>
        </w:rPr>
        <w:t>Segmentación por distritos objetivo</w:t>
      </w:r>
    </w:p>
    <w:p w14:paraId="1B28CAB8" w14:textId="568086EB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3.1.6. </w:t>
      </w:r>
      <w:r w:rsidR="009856BB" w:rsidRPr="007E3171">
        <w:rPr>
          <w:rFonts w:ascii="Times New Roman" w:hAnsi="Times New Roman" w:cs="Times New Roman"/>
        </w:rPr>
        <w:t xml:space="preserve">Mercado </w:t>
      </w:r>
      <w:r>
        <w:rPr>
          <w:rFonts w:ascii="Times New Roman" w:hAnsi="Times New Roman" w:cs="Times New Roman"/>
        </w:rPr>
        <w:t>r</w:t>
      </w:r>
      <w:r w:rsidR="009856BB" w:rsidRPr="007E3171">
        <w:rPr>
          <w:rFonts w:ascii="Times New Roman" w:hAnsi="Times New Roman" w:cs="Times New Roman"/>
        </w:rPr>
        <w:t>eal</w:t>
      </w:r>
    </w:p>
    <w:p w14:paraId="06F5C70B" w14:textId="66CD0B4E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3.1.7. </w:t>
      </w:r>
      <w:r w:rsidR="009856BB" w:rsidRPr="007E3171">
        <w:rPr>
          <w:rFonts w:ascii="Times New Roman" w:hAnsi="Times New Roman" w:cs="Times New Roman"/>
        </w:rPr>
        <w:t xml:space="preserve">Mercado </w:t>
      </w:r>
      <w:r>
        <w:rPr>
          <w:rFonts w:ascii="Times New Roman" w:hAnsi="Times New Roman" w:cs="Times New Roman"/>
        </w:rPr>
        <w:t>e</w:t>
      </w:r>
      <w:r w:rsidR="009856BB" w:rsidRPr="007E3171">
        <w:rPr>
          <w:rFonts w:ascii="Times New Roman" w:hAnsi="Times New Roman" w:cs="Times New Roman"/>
        </w:rPr>
        <w:t>fectivo</w:t>
      </w:r>
    </w:p>
    <w:p w14:paraId="1DE1AE71" w14:textId="1F21D3DE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3.1.8. </w:t>
      </w:r>
      <w:r w:rsidR="009856BB" w:rsidRPr="007E3171">
        <w:rPr>
          <w:rFonts w:ascii="Times New Roman" w:hAnsi="Times New Roman" w:cs="Times New Roman"/>
        </w:rPr>
        <w:t xml:space="preserve">Mercado </w:t>
      </w:r>
      <w:r>
        <w:rPr>
          <w:rFonts w:ascii="Times New Roman" w:hAnsi="Times New Roman" w:cs="Times New Roman"/>
        </w:rPr>
        <w:t>o</w:t>
      </w:r>
      <w:r w:rsidR="009856BB" w:rsidRPr="007E3171">
        <w:rPr>
          <w:rFonts w:ascii="Times New Roman" w:hAnsi="Times New Roman" w:cs="Times New Roman"/>
        </w:rPr>
        <w:t>bjetivo</w:t>
      </w:r>
    </w:p>
    <w:p w14:paraId="75EDD66D" w14:textId="4EFA8B53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3.1.9. </w:t>
      </w:r>
      <w:r w:rsidR="009856BB" w:rsidRPr="007E3171">
        <w:rPr>
          <w:rFonts w:ascii="Times New Roman" w:hAnsi="Times New Roman" w:cs="Times New Roman"/>
        </w:rPr>
        <w:t>Hábitos de consumo</w:t>
      </w:r>
    </w:p>
    <w:p w14:paraId="40480856" w14:textId="6D4B0C54" w:rsidR="009856BB" w:rsidRPr="007E3171" w:rsidRDefault="007E3171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33" w:name="_Toc513544006"/>
      <w:r>
        <w:rPr>
          <w:rFonts w:ascii="Times New Roman" w:hAnsi="Times New Roman" w:cs="Times New Roman"/>
          <w:szCs w:val="24"/>
        </w:rPr>
        <w:t xml:space="preserve">3.2. </w:t>
      </w:r>
      <w:r w:rsidR="009856BB" w:rsidRPr="007E3171">
        <w:rPr>
          <w:rFonts w:ascii="Times New Roman" w:hAnsi="Times New Roman" w:cs="Times New Roman"/>
          <w:szCs w:val="24"/>
        </w:rPr>
        <w:t xml:space="preserve">La </w:t>
      </w:r>
      <w:r w:rsidR="00D266CF">
        <w:rPr>
          <w:rFonts w:ascii="Times New Roman" w:hAnsi="Times New Roman" w:cs="Times New Roman"/>
          <w:szCs w:val="24"/>
        </w:rPr>
        <w:t>o</w:t>
      </w:r>
      <w:r w:rsidR="009856BB" w:rsidRPr="007E3171">
        <w:rPr>
          <w:rFonts w:ascii="Times New Roman" w:hAnsi="Times New Roman" w:cs="Times New Roman"/>
          <w:szCs w:val="24"/>
        </w:rPr>
        <w:t xml:space="preserve">ferta en el </w:t>
      </w:r>
      <w:r w:rsidR="00D266CF">
        <w:rPr>
          <w:rFonts w:ascii="Times New Roman" w:hAnsi="Times New Roman" w:cs="Times New Roman"/>
          <w:szCs w:val="24"/>
        </w:rPr>
        <w:t>m</w:t>
      </w:r>
      <w:r w:rsidR="009856BB" w:rsidRPr="007E3171">
        <w:rPr>
          <w:rFonts w:ascii="Times New Roman" w:hAnsi="Times New Roman" w:cs="Times New Roman"/>
          <w:szCs w:val="24"/>
        </w:rPr>
        <w:t>ercado</w:t>
      </w:r>
      <w:bookmarkEnd w:id="33"/>
    </w:p>
    <w:p w14:paraId="2674A515" w14:textId="71C8DD8A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3.2.1. </w:t>
      </w:r>
      <w:r w:rsidR="009856BB" w:rsidRPr="007E3171">
        <w:rPr>
          <w:rFonts w:ascii="Times New Roman" w:hAnsi="Times New Roman" w:cs="Times New Roman"/>
        </w:rPr>
        <w:t xml:space="preserve">Características de la </w:t>
      </w:r>
      <w:r w:rsidR="00D266CF">
        <w:rPr>
          <w:rFonts w:ascii="Times New Roman" w:hAnsi="Times New Roman" w:cs="Times New Roman"/>
        </w:rPr>
        <w:t>c</w:t>
      </w:r>
      <w:r w:rsidR="009856BB" w:rsidRPr="007E3171">
        <w:rPr>
          <w:rFonts w:ascii="Times New Roman" w:hAnsi="Times New Roman" w:cs="Times New Roman"/>
        </w:rPr>
        <w:t>ompetencia</w:t>
      </w:r>
    </w:p>
    <w:p w14:paraId="63EDE84D" w14:textId="65C4C583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3.2.2. </w:t>
      </w:r>
      <w:r w:rsidR="009856BB" w:rsidRPr="007E3171">
        <w:rPr>
          <w:rFonts w:ascii="Times New Roman" w:hAnsi="Times New Roman" w:cs="Times New Roman"/>
        </w:rPr>
        <w:t>La competencia y sus ventajas</w:t>
      </w:r>
    </w:p>
    <w:p w14:paraId="38F5AB5D" w14:textId="7D47E2B4" w:rsidR="009856BB" w:rsidRPr="007E3171" w:rsidRDefault="007E3171" w:rsidP="007E3171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3.2.3. </w:t>
      </w:r>
      <w:r w:rsidR="009856BB" w:rsidRPr="007E3171">
        <w:rPr>
          <w:rFonts w:ascii="Times New Roman" w:hAnsi="Times New Roman" w:cs="Times New Roman"/>
        </w:rPr>
        <w:t xml:space="preserve">Nuestros </w:t>
      </w:r>
      <w:r w:rsidR="00D266CF">
        <w:rPr>
          <w:rFonts w:ascii="Times New Roman" w:hAnsi="Times New Roman" w:cs="Times New Roman"/>
        </w:rPr>
        <w:t>c</w:t>
      </w:r>
      <w:r w:rsidR="009856BB" w:rsidRPr="007E3171">
        <w:rPr>
          <w:rFonts w:ascii="Times New Roman" w:hAnsi="Times New Roman" w:cs="Times New Roman"/>
        </w:rPr>
        <w:t>ompetidores</w:t>
      </w:r>
    </w:p>
    <w:p w14:paraId="43BBDD03" w14:textId="23D4E04C" w:rsidR="009856BB" w:rsidRPr="007E3171" w:rsidRDefault="007E3171" w:rsidP="007E3171">
      <w:pPr>
        <w:pStyle w:val="Ttulo4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3.</w:t>
      </w:r>
      <w:r w:rsidR="00D266CF">
        <w:rPr>
          <w:rFonts w:ascii="Times New Roman" w:hAnsi="Times New Roman" w:cs="Times New Roman"/>
          <w:szCs w:val="24"/>
        </w:rPr>
        <w:t xml:space="preserve">2.4. </w:t>
      </w:r>
      <w:r w:rsidR="009856BB" w:rsidRPr="007E3171">
        <w:rPr>
          <w:rFonts w:ascii="Times New Roman" w:hAnsi="Times New Roman" w:cs="Times New Roman"/>
          <w:szCs w:val="24"/>
        </w:rPr>
        <w:t>Competidores directos</w:t>
      </w:r>
    </w:p>
    <w:p w14:paraId="191A87D8" w14:textId="4F37F403" w:rsidR="009856BB" w:rsidRPr="007E3171" w:rsidRDefault="00D266CF" w:rsidP="007E3171">
      <w:pPr>
        <w:pStyle w:val="Ttulo4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3.2.5. </w:t>
      </w:r>
      <w:r w:rsidR="009856BB" w:rsidRPr="007E3171">
        <w:rPr>
          <w:rFonts w:ascii="Times New Roman" w:hAnsi="Times New Roman" w:cs="Times New Roman"/>
          <w:szCs w:val="24"/>
        </w:rPr>
        <w:t>Competidores indirectos</w:t>
      </w:r>
    </w:p>
    <w:p w14:paraId="29DA3573" w14:textId="2C893B63" w:rsidR="009856BB" w:rsidRPr="007E3171" w:rsidRDefault="00D266CF" w:rsidP="007E3171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34" w:name="_Toc513544007"/>
      <w:r>
        <w:rPr>
          <w:rFonts w:ascii="Times New Roman" w:hAnsi="Times New Roman" w:cs="Times New Roman"/>
          <w:szCs w:val="24"/>
        </w:rPr>
        <w:t xml:space="preserve">3.3. </w:t>
      </w:r>
      <w:r w:rsidR="009856BB" w:rsidRPr="007E3171">
        <w:rPr>
          <w:rFonts w:ascii="Times New Roman" w:hAnsi="Times New Roman" w:cs="Times New Roman"/>
          <w:szCs w:val="24"/>
        </w:rPr>
        <w:t>Estimación de la participación en el mercado y de las ventas</w:t>
      </w:r>
      <w:bookmarkEnd w:id="34"/>
    </w:p>
    <w:p w14:paraId="3341374C" w14:textId="4B153AD1" w:rsidR="009856BB" w:rsidRPr="007E3171" w:rsidRDefault="00D266CF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3.3.1. </w:t>
      </w:r>
      <w:r w:rsidR="009856BB" w:rsidRPr="007E3171">
        <w:rPr>
          <w:rFonts w:ascii="Times New Roman" w:hAnsi="Times New Roman" w:cs="Times New Roman"/>
          <w:sz w:val="24"/>
          <w:szCs w:val="24"/>
        </w:rPr>
        <w:t>Cantidad de clientes estimad</w:t>
      </w:r>
      <w:r w:rsidR="001841D5">
        <w:rPr>
          <w:rFonts w:ascii="Times New Roman" w:hAnsi="Times New Roman" w:cs="Times New Roman"/>
          <w:sz w:val="24"/>
          <w:szCs w:val="24"/>
        </w:rPr>
        <w:t>o</w:t>
      </w:r>
      <w:r w:rsidR="009856BB" w:rsidRPr="007E3171">
        <w:rPr>
          <w:rFonts w:ascii="Times New Roman" w:hAnsi="Times New Roman" w:cs="Times New Roman"/>
          <w:sz w:val="24"/>
          <w:szCs w:val="24"/>
        </w:rPr>
        <w:t>s para atender en el primer año</w:t>
      </w:r>
    </w:p>
    <w:p w14:paraId="67F33320" w14:textId="77777777" w:rsidR="009856BB" w:rsidRPr="007E3171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7E31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F580A4" w14:textId="77777777" w:rsidR="00A37B5C" w:rsidRDefault="00A37B5C" w:rsidP="00B202FC">
      <w:pPr>
        <w:pStyle w:val="Ttulo1"/>
        <w:ind w:left="1418" w:firstLine="0"/>
        <w:rPr>
          <w:rFonts w:ascii="Times New Roman" w:hAnsi="Times New Roman" w:cs="Times New Roman"/>
          <w:szCs w:val="24"/>
        </w:rPr>
      </w:pPr>
    </w:p>
    <w:p w14:paraId="77FD4EA1" w14:textId="74762EFC" w:rsidR="009856BB" w:rsidRPr="00164F3D" w:rsidRDefault="00B202FC" w:rsidP="00B202FC">
      <w:pPr>
        <w:pStyle w:val="Ttulo1"/>
        <w:ind w:left="1418" w:firstLine="0"/>
        <w:rPr>
          <w:rFonts w:ascii="Times New Roman" w:hAnsi="Times New Roman" w:cs="Times New Roman"/>
          <w:szCs w:val="24"/>
        </w:rPr>
      </w:pPr>
      <w:bookmarkStart w:id="35" w:name="_Toc513544008"/>
      <w:r>
        <w:rPr>
          <w:rFonts w:ascii="Times New Roman" w:hAnsi="Times New Roman" w:cs="Times New Roman"/>
          <w:szCs w:val="24"/>
        </w:rPr>
        <w:t xml:space="preserve">CAPÍTULO IV: </w:t>
      </w:r>
      <w:r w:rsidR="00601464" w:rsidRPr="00164F3D">
        <w:rPr>
          <w:rFonts w:ascii="Times New Roman" w:hAnsi="Times New Roman" w:cs="Times New Roman"/>
          <w:szCs w:val="24"/>
        </w:rPr>
        <w:t>PLAN DE MARKETING</w:t>
      </w:r>
      <w:bookmarkEnd w:id="35"/>
    </w:p>
    <w:p w14:paraId="4BBE67EE" w14:textId="2EA3567C" w:rsidR="009856BB" w:rsidRPr="00D266CF" w:rsidRDefault="00D266CF" w:rsidP="00D266CF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36" w:name="_Toc513544009"/>
      <w:r>
        <w:rPr>
          <w:rFonts w:ascii="Times New Roman" w:hAnsi="Times New Roman" w:cs="Times New Roman"/>
          <w:szCs w:val="24"/>
        </w:rPr>
        <w:t xml:space="preserve">4.1. </w:t>
      </w:r>
      <w:r w:rsidR="009856BB" w:rsidRPr="00D266CF">
        <w:rPr>
          <w:rFonts w:ascii="Times New Roman" w:hAnsi="Times New Roman" w:cs="Times New Roman"/>
          <w:szCs w:val="24"/>
        </w:rPr>
        <w:t>Estrategia de ingreso al mercado y crecimiento</w:t>
      </w:r>
      <w:bookmarkEnd w:id="36"/>
      <w:r w:rsidR="009856BB" w:rsidRPr="00D266CF">
        <w:rPr>
          <w:rFonts w:ascii="Times New Roman" w:hAnsi="Times New Roman" w:cs="Times New Roman"/>
          <w:szCs w:val="24"/>
        </w:rPr>
        <w:t xml:space="preserve"> </w:t>
      </w:r>
    </w:p>
    <w:p w14:paraId="62A5EF99" w14:textId="471CA681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4.1.1. </w:t>
      </w:r>
      <w:r w:rsidR="009856BB" w:rsidRPr="00D266CF">
        <w:rPr>
          <w:rFonts w:ascii="Times New Roman" w:hAnsi="Times New Roman" w:cs="Times New Roman"/>
        </w:rPr>
        <w:t>Estrategia de producto</w:t>
      </w:r>
    </w:p>
    <w:p w14:paraId="12E5AE21" w14:textId="07A8540D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4.1.2. </w:t>
      </w:r>
      <w:r w:rsidR="009856BB" w:rsidRPr="00D266CF">
        <w:rPr>
          <w:rFonts w:ascii="Times New Roman" w:hAnsi="Times New Roman" w:cs="Times New Roman"/>
        </w:rPr>
        <w:t>Estrategia de precios</w:t>
      </w:r>
    </w:p>
    <w:p w14:paraId="1055F0E6" w14:textId="40BFC0CC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4.1.3. </w:t>
      </w:r>
      <w:r w:rsidR="009856BB" w:rsidRPr="00D266CF">
        <w:rPr>
          <w:rFonts w:ascii="Times New Roman" w:hAnsi="Times New Roman" w:cs="Times New Roman"/>
        </w:rPr>
        <w:t>Estrategia de promoción y publicidad</w:t>
      </w:r>
    </w:p>
    <w:p w14:paraId="4C0750EA" w14:textId="73773E9E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4.1.4. </w:t>
      </w:r>
      <w:r w:rsidR="009856BB" w:rsidRPr="00D266CF">
        <w:rPr>
          <w:rFonts w:ascii="Times New Roman" w:hAnsi="Times New Roman" w:cs="Times New Roman"/>
        </w:rPr>
        <w:t xml:space="preserve">Estrategia de distribución </w:t>
      </w:r>
    </w:p>
    <w:p w14:paraId="4FB80509" w14:textId="0AFD88EA" w:rsidR="009856BB" w:rsidRPr="00D266CF" w:rsidRDefault="00D266CF" w:rsidP="00D266CF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37" w:name="_Toc513544010"/>
      <w:r>
        <w:rPr>
          <w:rFonts w:ascii="Times New Roman" w:hAnsi="Times New Roman" w:cs="Times New Roman"/>
          <w:szCs w:val="24"/>
        </w:rPr>
        <w:t xml:space="preserve">4.2. </w:t>
      </w:r>
      <w:r w:rsidR="009856BB" w:rsidRPr="00D266CF">
        <w:rPr>
          <w:rFonts w:ascii="Times New Roman" w:hAnsi="Times New Roman" w:cs="Times New Roman"/>
          <w:szCs w:val="24"/>
        </w:rPr>
        <w:t>Características del producto</w:t>
      </w:r>
      <w:bookmarkEnd w:id="37"/>
    </w:p>
    <w:p w14:paraId="61A616EA" w14:textId="6A7AD6B2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4.2.1. </w:t>
      </w:r>
      <w:r w:rsidR="009856BB" w:rsidRPr="00D266CF">
        <w:rPr>
          <w:rFonts w:ascii="Times New Roman" w:hAnsi="Times New Roman" w:cs="Times New Roman"/>
        </w:rPr>
        <w:t>Producto</w:t>
      </w:r>
    </w:p>
    <w:p w14:paraId="3BC9F762" w14:textId="4DEED184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4.2.1. </w:t>
      </w:r>
      <w:r w:rsidR="009856BB" w:rsidRPr="00D266CF">
        <w:rPr>
          <w:rFonts w:ascii="Times New Roman" w:hAnsi="Times New Roman" w:cs="Times New Roman"/>
        </w:rPr>
        <w:t>Etiquetas</w:t>
      </w:r>
    </w:p>
    <w:p w14:paraId="4E24456A" w14:textId="2389FA48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4.2.2. </w:t>
      </w:r>
      <w:r w:rsidR="009856BB" w:rsidRPr="00D266CF">
        <w:rPr>
          <w:rFonts w:ascii="Times New Roman" w:hAnsi="Times New Roman" w:cs="Times New Roman"/>
        </w:rPr>
        <w:t>Marca</w:t>
      </w:r>
    </w:p>
    <w:p w14:paraId="6087D30A" w14:textId="5F7906DD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4.2.3. </w:t>
      </w:r>
      <w:r w:rsidR="009856BB" w:rsidRPr="00D266CF">
        <w:rPr>
          <w:rFonts w:ascii="Times New Roman" w:hAnsi="Times New Roman" w:cs="Times New Roman"/>
        </w:rPr>
        <w:t>Eslogan</w:t>
      </w:r>
    </w:p>
    <w:p w14:paraId="55B8172D" w14:textId="21A029C1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4.2.4. </w:t>
      </w:r>
      <w:r w:rsidR="009856BB" w:rsidRPr="00D266CF">
        <w:rPr>
          <w:rFonts w:ascii="Times New Roman" w:hAnsi="Times New Roman" w:cs="Times New Roman"/>
        </w:rPr>
        <w:t>Presentación del producto</w:t>
      </w:r>
    </w:p>
    <w:p w14:paraId="125DEC72" w14:textId="631FB3EC" w:rsidR="009856BB" w:rsidRPr="00D266CF" w:rsidRDefault="00D266CF" w:rsidP="00D266CF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38" w:name="_Toc513544011"/>
      <w:r>
        <w:rPr>
          <w:rFonts w:ascii="Times New Roman" w:hAnsi="Times New Roman" w:cs="Times New Roman"/>
          <w:szCs w:val="24"/>
        </w:rPr>
        <w:t xml:space="preserve">4.3. </w:t>
      </w:r>
      <w:r w:rsidR="009856BB" w:rsidRPr="00D266CF">
        <w:rPr>
          <w:rFonts w:ascii="Times New Roman" w:hAnsi="Times New Roman" w:cs="Times New Roman"/>
          <w:szCs w:val="24"/>
        </w:rPr>
        <w:t>Bondades o ventajas del producto</w:t>
      </w:r>
      <w:bookmarkEnd w:id="38"/>
    </w:p>
    <w:p w14:paraId="384495C0" w14:textId="05CA4B22" w:rsidR="009856BB" w:rsidRPr="00D266CF" w:rsidRDefault="00D266CF" w:rsidP="00D266CF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39" w:name="_Toc513544012"/>
      <w:r>
        <w:rPr>
          <w:rFonts w:ascii="Times New Roman" w:hAnsi="Times New Roman" w:cs="Times New Roman"/>
          <w:szCs w:val="24"/>
        </w:rPr>
        <w:t xml:space="preserve">4.4. </w:t>
      </w:r>
      <w:r w:rsidR="009856BB" w:rsidRPr="00D266CF">
        <w:rPr>
          <w:rFonts w:ascii="Times New Roman" w:hAnsi="Times New Roman" w:cs="Times New Roman"/>
          <w:szCs w:val="24"/>
        </w:rPr>
        <w:t>Política de precios</w:t>
      </w:r>
      <w:bookmarkEnd w:id="39"/>
      <w:r w:rsidR="009856BB" w:rsidRPr="00D266CF">
        <w:rPr>
          <w:rFonts w:ascii="Times New Roman" w:hAnsi="Times New Roman" w:cs="Times New Roman"/>
          <w:szCs w:val="24"/>
        </w:rPr>
        <w:t xml:space="preserve"> </w:t>
      </w:r>
    </w:p>
    <w:p w14:paraId="3A31B367" w14:textId="4CD7E59D" w:rsidR="009856BB" w:rsidRPr="00D266CF" w:rsidRDefault="00D266CF" w:rsidP="00D266CF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40" w:name="_Toc513544013"/>
      <w:r>
        <w:rPr>
          <w:rFonts w:ascii="Times New Roman" w:hAnsi="Times New Roman" w:cs="Times New Roman"/>
          <w:szCs w:val="24"/>
        </w:rPr>
        <w:t xml:space="preserve">4.5. </w:t>
      </w:r>
      <w:r w:rsidR="009856BB" w:rsidRPr="00D266CF">
        <w:rPr>
          <w:rFonts w:ascii="Times New Roman" w:hAnsi="Times New Roman" w:cs="Times New Roman"/>
          <w:szCs w:val="24"/>
        </w:rPr>
        <w:t>Lanzamiento de ventas del producto</w:t>
      </w:r>
      <w:bookmarkEnd w:id="40"/>
    </w:p>
    <w:p w14:paraId="1FBC494A" w14:textId="159FB851" w:rsidR="009856BB" w:rsidRPr="00D266CF" w:rsidRDefault="00D266CF" w:rsidP="00D266CF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41" w:name="_Toc513544014"/>
      <w:r>
        <w:rPr>
          <w:rFonts w:ascii="Times New Roman" w:hAnsi="Times New Roman" w:cs="Times New Roman"/>
          <w:szCs w:val="24"/>
        </w:rPr>
        <w:t xml:space="preserve">4.6. </w:t>
      </w:r>
      <w:r w:rsidR="009856BB" w:rsidRPr="00D266CF">
        <w:rPr>
          <w:rFonts w:ascii="Times New Roman" w:hAnsi="Times New Roman" w:cs="Times New Roman"/>
          <w:szCs w:val="24"/>
        </w:rPr>
        <w:t>Tácticas de ventas</w:t>
      </w:r>
      <w:bookmarkEnd w:id="41"/>
      <w:r w:rsidR="009856BB" w:rsidRPr="00D266CF">
        <w:rPr>
          <w:rFonts w:ascii="Times New Roman" w:hAnsi="Times New Roman" w:cs="Times New Roman"/>
          <w:szCs w:val="24"/>
        </w:rPr>
        <w:t xml:space="preserve"> </w:t>
      </w:r>
    </w:p>
    <w:p w14:paraId="155471AE" w14:textId="7AA9572D" w:rsidR="009856BB" w:rsidRPr="00D266CF" w:rsidRDefault="00D266CF" w:rsidP="00D266CF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42" w:name="_Toc513544015"/>
      <w:r>
        <w:rPr>
          <w:rFonts w:ascii="Times New Roman" w:hAnsi="Times New Roman" w:cs="Times New Roman"/>
          <w:szCs w:val="24"/>
        </w:rPr>
        <w:t xml:space="preserve">4.7. </w:t>
      </w:r>
      <w:r w:rsidR="009856BB" w:rsidRPr="00D266CF">
        <w:rPr>
          <w:rFonts w:ascii="Times New Roman" w:hAnsi="Times New Roman" w:cs="Times New Roman"/>
          <w:szCs w:val="24"/>
        </w:rPr>
        <w:t xml:space="preserve">Canales de </w:t>
      </w:r>
      <w:r w:rsidR="001841D5">
        <w:rPr>
          <w:rFonts w:ascii="Times New Roman" w:hAnsi="Times New Roman" w:cs="Times New Roman"/>
          <w:szCs w:val="24"/>
        </w:rPr>
        <w:t>c</w:t>
      </w:r>
      <w:r w:rsidR="009856BB" w:rsidRPr="00D266CF">
        <w:rPr>
          <w:rFonts w:ascii="Times New Roman" w:hAnsi="Times New Roman" w:cs="Times New Roman"/>
          <w:szCs w:val="24"/>
        </w:rPr>
        <w:t>omercialización</w:t>
      </w:r>
      <w:bookmarkEnd w:id="42"/>
    </w:p>
    <w:p w14:paraId="6399D2DC" w14:textId="01D12228" w:rsidR="009856BB" w:rsidRPr="00D266CF" w:rsidRDefault="00D266CF" w:rsidP="00D266CF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43" w:name="_Toc513544016"/>
      <w:r>
        <w:rPr>
          <w:rFonts w:ascii="Times New Roman" w:hAnsi="Times New Roman" w:cs="Times New Roman"/>
          <w:szCs w:val="24"/>
        </w:rPr>
        <w:t xml:space="preserve">4.8. </w:t>
      </w:r>
      <w:r w:rsidR="009856BB" w:rsidRPr="00D266CF">
        <w:rPr>
          <w:rFonts w:ascii="Times New Roman" w:hAnsi="Times New Roman" w:cs="Times New Roman"/>
          <w:szCs w:val="24"/>
        </w:rPr>
        <w:t>Estrategias de venta por canal atendido</w:t>
      </w:r>
      <w:bookmarkEnd w:id="43"/>
    </w:p>
    <w:p w14:paraId="1F3B3A09" w14:textId="163AEE97" w:rsidR="009856BB" w:rsidRPr="00D266CF" w:rsidRDefault="00D266CF" w:rsidP="00D266CF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44" w:name="_Toc513544017"/>
      <w:r>
        <w:rPr>
          <w:rFonts w:ascii="Times New Roman" w:hAnsi="Times New Roman" w:cs="Times New Roman"/>
          <w:szCs w:val="24"/>
        </w:rPr>
        <w:t xml:space="preserve">4.9. </w:t>
      </w:r>
      <w:r w:rsidR="009856BB" w:rsidRPr="00D266CF">
        <w:rPr>
          <w:rFonts w:ascii="Times New Roman" w:hAnsi="Times New Roman" w:cs="Times New Roman"/>
          <w:szCs w:val="24"/>
        </w:rPr>
        <w:t>Objetivos de ventas en el corto y mediano plazo</w:t>
      </w:r>
      <w:bookmarkEnd w:id="44"/>
    </w:p>
    <w:p w14:paraId="3E2E2544" w14:textId="05AA1790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4.9.1. </w:t>
      </w:r>
      <w:r w:rsidR="009856BB" w:rsidRPr="00D266CF">
        <w:rPr>
          <w:rFonts w:ascii="Times New Roman" w:hAnsi="Times New Roman" w:cs="Times New Roman"/>
        </w:rPr>
        <w:t>Corto plazo (1 año)</w:t>
      </w:r>
    </w:p>
    <w:p w14:paraId="0B586BD0" w14:textId="0ED713B2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4.9.2. </w:t>
      </w:r>
      <w:r w:rsidR="009856BB" w:rsidRPr="00D266CF">
        <w:rPr>
          <w:rFonts w:ascii="Times New Roman" w:hAnsi="Times New Roman" w:cs="Times New Roman"/>
        </w:rPr>
        <w:t>Mediano plazo (3 años)</w:t>
      </w:r>
    </w:p>
    <w:p w14:paraId="5A2CB053" w14:textId="7401F8C7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4.9.3. </w:t>
      </w:r>
      <w:r w:rsidR="009856BB" w:rsidRPr="00D266CF">
        <w:rPr>
          <w:rFonts w:ascii="Times New Roman" w:hAnsi="Times New Roman" w:cs="Times New Roman"/>
        </w:rPr>
        <w:t>Largo plazo (5 años)</w:t>
      </w:r>
    </w:p>
    <w:p w14:paraId="7F754EF8" w14:textId="47845953" w:rsidR="009856BB" w:rsidRPr="00D266CF" w:rsidRDefault="00D266CF" w:rsidP="00D266CF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45" w:name="_Toc513544018"/>
      <w:r>
        <w:rPr>
          <w:rFonts w:ascii="Times New Roman" w:hAnsi="Times New Roman" w:cs="Times New Roman"/>
          <w:szCs w:val="24"/>
        </w:rPr>
        <w:t xml:space="preserve">4.10. </w:t>
      </w:r>
      <w:r w:rsidR="009856BB" w:rsidRPr="00D266CF">
        <w:rPr>
          <w:rFonts w:ascii="Times New Roman" w:hAnsi="Times New Roman" w:cs="Times New Roman"/>
          <w:szCs w:val="24"/>
        </w:rPr>
        <w:t>Estrategias para el crecimiento de las ventas</w:t>
      </w:r>
      <w:bookmarkEnd w:id="45"/>
      <w:r w:rsidR="009856BB" w:rsidRPr="00D266CF">
        <w:rPr>
          <w:rFonts w:ascii="Times New Roman" w:hAnsi="Times New Roman" w:cs="Times New Roman"/>
          <w:szCs w:val="24"/>
        </w:rPr>
        <w:t xml:space="preserve"> </w:t>
      </w:r>
    </w:p>
    <w:p w14:paraId="526372BC" w14:textId="48C9E3C0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4.10.1. </w:t>
      </w:r>
      <w:r w:rsidR="009856BB" w:rsidRPr="00D266CF">
        <w:rPr>
          <w:rFonts w:ascii="Times New Roman" w:hAnsi="Times New Roman" w:cs="Times New Roman"/>
        </w:rPr>
        <w:t>Estrategias de crecimiento vertical</w:t>
      </w:r>
    </w:p>
    <w:p w14:paraId="4C356CD7" w14:textId="62091DDD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4.10.2. </w:t>
      </w:r>
      <w:r w:rsidR="009856BB" w:rsidRPr="00D266CF">
        <w:rPr>
          <w:rFonts w:ascii="Times New Roman" w:hAnsi="Times New Roman" w:cs="Times New Roman"/>
        </w:rPr>
        <w:t xml:space="preserve">Estrategias de crecimiento horizontal </w:t>
      </w:r>
    </w:p>
    <w:p w14:paraId="389D4614" w14:textId="4BDAEA80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4.10.3. </w:t>
      </w:r>
      <w:r w:rsidR="009856BB" w:rsidRPr="00D266CF">
        <w:rPr>
          <w:rFonts w:ascii="Times New Roman" w:hAnsi="Times New Roman" w:cs="Times New Roman"/>
        </w:rPr>
        <w:t xml:space="preserve">Extensión de </w:t>
      </w:r>
      <w:r w:rsidR="001841D5">
        <w:rPr>
          <w:rFonts w:ascii="Times New Roman" w:hAnsi="Times New Roman" w:cs="Times New Roman"/>
        </w:rPr>
        <w:t>m</w:t>
      </w:r>
      <w:r w:rsidR="009856BB" w:rsidRPr="00D266CF">
        <w:rPr>
          <w:rFonts w:ascii="Times New Roman" w:hAnsi="Times New Roman" w:cs="Times New Roman"/>
        </w:rPr>
        <w:t>arca</w:t>
      </w:r>
    </w:p>
    <w:p w14:paraId="04963C2B" w14:textId="012D202A" w:rsidR="009856BB" w:rsidRPr="00D266CF" w:rsidRDefault="00D266CF" w:rsidP="00D266CF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4.10.4. </w:t>
      </w:r>
      <w:r w:rsidR="009856BB" w:rsidRPr="00D266CF">
        <w:rPr>
          <w:rFonts w:ascii="Times New Roman" w:hAnsi="Times New Roman" w:cs="Times New Roman"/>
        </w:rPr>
        <w:t xml:space="preserve">Extensión de </w:t>
      </w:r>
      <w:r w:rsidR="001841D5">
        <w:rPr>
          <w:rFonts w:ascii="Times New Roman" w:hAnsi="Times New Roman" w:cs="Times New Roman"/>
        </w:rPr>
        <w:t>l</w:t>
      </w:r>
      <w:r w:rsidR="009856BB" w:rsidRPr="00D266CF">
        <w:rPr>
          <w:rFonts w:ascii="Times New Roman" w:hAnsi="Times New Roman" w:cs="Times New Roman"/>
        </w:rPr>
        <w:t>ínea</w:t>
      </w:r>
    </w:p>
    <w:p w14:paraId="128EFB5D" w14:textId="5C5A7F10" w:rsidR="009856BB" w:rsidRPr="00D266CF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D266CF">
        <w:rPr>
          <w:rFonts w:ascii="Times New Roman" w:hAnsi="Times New Roman" w:cs="Times New Roman"/>
          <w:sz w:val="24"/>
          <w:szCs w:val="24"/>
        </w:rPr>
        <w:t> </w:t>
      </w:r>
    </w:p>
    <w:p w14:paraId="16C96D85" w14:textId="526F6B8A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77D7EBA" w14:textId="6CC9704F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6E677FF" w14:textId="45ED436A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3A400F9A" w14:textId="418427F9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5FE5DD7" w14:textId="4836A11A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2CF477C" w14:textId="400331E1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559D5848" w14:textId="203A2655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1DD60F8" w14:textId="4A5679A3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2852E44" w14:textId="217B3A91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F82A039" w14:textId="3A9A1231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3B8AC6E" w14:textId="7262701E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5742223" w14:textId="710EEACE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6452C337" w14:textId="0BBDC55B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A48ED75" w14:textId="579A3DA7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533C1D4A" w14:textId="13132CB4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61A6AABD" w14:textId="09E02D6C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83B2DEC" w14:textId="0011ADF5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14B4EB8" w14:textId="46946CDE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72169D9" w14:textId="6DFFB855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64F8AAC" w14:textId="47FDB4E9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6B1220EA" w14:textId="2B637E69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D2207FD" w14:textId="21F84FCC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24DEC0A" w14:textId="2F1CA55B" w:rsidR="009856BB" w:rsidRPr="00164F3D" w:rsidRDefault="00B202FC" w:rsidP="00B202FC">
      <w:pPr>
        <w:pStyle w:val="Ttulo1"/>
        <w:ind w:left="1418" w:firstLine="0"/>
        <w:rPr>
          <w:rFonts w:ascii="Times New Roman" w:hAnsi="Times New Roman" w:cs="Times New Roman"/>
          <w:szCs w:val="24"/>
        </w:rPr>
      </w:pPr>
      <w:bookmarkStart w:id="46" w:name="_Toc513544019"/>
      <w:r>
        <w:rPr>
          <w:rFonts w:ascii="Times New Roman" w:hAnsi="Times New Roman" w:cs="Times New Roman"/>
          <w:szCs w:val="24"/>
        </w:rPr>
        <w:t xml:space="preserve">CAPÍTULO V: </w:t>
      </w:r>
      <w:r w:rsidR="009856BB" w:rsidRPr="00164F3D">
        <w:rPr>
          <w:rFonts w:ascii="Times New Roman" w:hAnsi="Times New Roman" w:cs="Times New Roman"/>
          <w:szCs w:val="24"/>
        </w:rPr>
        <w:t>PLAN DE OPERACIONES Y PRODUCCIÓN</w:t>
      </w:r>
      <w:bookmarkEnd w:id="46"/>
    </w:p>
    <w:p w14:paraId="5264F986" w14:textId="1B93612B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47" w:name="_Toc513544020"/>
      <w:r>
        <w:rPr>
          <w:rFonts w:ascii="Times New Roman" w:hAnsi="Times New Roman" w:cs="Times New Roman"/>
          <w:szCs w:val="24"/>
        </w:rPr>
        <w:t xml:space="preserve">5.1. </w:t>
      </w:r>
      <w:r w:rsidR="009856BB" w:rsidRPr="00164F3D">
        <w:rPr>
          <w:rFonts w:ascii="Times New Roman" w:hAnsi="Times New Roman" w:cs="Times New Roman"/>
          <w:szCs w:val="24"/>
        </w:rPr>
        <w:t>Inicio de operaciones de la empresa</w:t>
      </w:r>
      <w:bookmarkEnd w:id="47"/>
    </w:p>
    <w:p w14:paraId="06C564DF" w14:textId="5BF6AB34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48" w:name="_Toc513544021"/>
      <w:r>
        <w:rPr>
          <w:rFonts w:ascii="Times New Roman" w:hAnsi="Times New Roman" w:cs="Times New Roman"/>
          <w:szCs w:val="24"/>
        </w:rPr>
        <w:t xml:space="preserve">5.2. </w:t>
      </w:r>
      <w:r w:rsidR="009856BB" w:rsidRPr="00164F3D">
        <w:rPr>
          <w:rFonts w:ascii="Times New Roman" w:hAnsi="Times New Roman" w:cs="Times New Roman"/>
          <w:szCs w:val="24"/>
        </w:rPr>
        <w:t>Localización geográfica</w:t>
      </w:r>
      <w:bookmarkEnd w:id="48"/>
      <w:r w:rsidR="009856BB" w:rsidRPr="00164F3D">
        <w:rPr>
          <w:rFonts w:ascii="Times New Roman" w:hAnsi="Times New Roman" w:cs="Times New Roman"/>
          <w:szCs w:val="24"/>
        </w:rPr>
        <w:t xml:space="preserve"> </w:t>
      </w:r>
    </w:p>
    <w:p w14:paraId="5DBB74A9" w14:textId="6D2EF613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49" w:name="_Toc513544022"/>
      <w:r>
        <w:rPr>
          <w:rFonts w:ascii="Times New Roman" w:hAnsi="Times New Roman" w:cs="Times New Roman"/>
          <w:szCs w:val="24"/>
        </w:rPr>
        <w:t xml:space="preserve">5.3. </w:t>
      </w:r>
      <w:r w:rsidR="009856BB" w:rsidRPr="00164F3D">
        <w:rPr>
          <w:rFonts w:ascii="Times New Roman" w:hAnsi="Times New Roman" w:cs="Times New Roman"/>
          <w:szCs w:val="24"/>
        </w:rPr>
        <w:t>Ubicación de centro de gestión administrativa</w:t>
      </w:r>
      <w:bookmarkEnd w:id="49"/>
    </w:p>
    <w:p w14:paraId="7B775354" w14:textId="09CD13B2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50" w:name="_Toc513544023"/>
      <w:r>
        <w:rPr>
          <w:rFonts w:ascii="Times New Roman" w:hAnsi="Times New Roman" w:cs="Times New Roman"/>
          <w:szCs w:val="24"/>
        </w:rPr>
        <w:t xml:space="preserve">5.4. </w:t>
      </w:r>
      <w:r w:rsidR="009856BB" w:rsidRPr="00164F3D">
        <w:rPr>
          <w:rFonts w:ascii="Times New Roman" w:hAnsi="Times New Roman" w:cs="Times New Roman"/>
          <w:szCs w:val="24"/>
        </w:rPr>
        <w:t xml:space="preserve">Características del </w:t>
      </w:r>
      <w:r>
        <w:rPr>
          <w:rFonts w:ascii="Times New Roman" w:hAnsi="Times New Roman" w:cs="Times New Roman"/>
          <w:szCs w:val="24"/>
        </w:rPr>
        <w:t>c</w:t>
      </w:r>
      <w:r w:rsidR="009856BB" w:rsidRPr="00164F3D">
        <w:rPr>
          <w:rFonts w:ascii="Times New Roman" w:hAnsi="Times New Roman" w:cs="Times New Roman"/>
          <w:szCs w:val="24"/>
        </w:rPr>
        <w:t xml:space="preserve">entro de </w:t>
      </w:r>
      <w:r>
        <w:rPr>
          <w:rFonts w:ascii="Times New Roman" w:hAnsi="Times New Roman" w:cs="Times New Roman"/>
          <w:szCs w:val="24"/>
        </w:rPr>
        <w:t>p</w:t>
      </w:r>
      <w:r w:rsidR="009856BB" w:rsidRPr="00164F3D">
        <w:rPr>
          <w:rFonts w:ascii="Times New Roman" w:hAnsi="Times New Roman" w:cs="Times New Roman"/>
          <w:szCs w:val="24"/>
        </w:rPr>
        <w:t>roducción o comercialización</w:t>
      </w:r>
      <w:bookmarkEnd w:id="50"/>
    </w:p>
    <w:p w14:paraId="2BC4B8D9" w14:textId="79A7E155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51" w:name="_Toc513544024"/>
      <w:r>
        <w:rPr>
          <w:rFonts w:ascii="Times New Roman" w:hAnsi="Times New Roman" w:cs="Times New Roman"/>
          <w:szCs w:val="24"/>
        </w:rPr>
        <w:t xml:space="preserve">5.5. </w:t>
      </w:r>
      <w:r w:rsidR="009856BB" w:rsidRPr="00164F3D">
        <w:rPr>
          <w:rFonts w:ascii="Times New Roman" w:hAnsi="Times New Roman" w:cs="Times New Roman"/>
          <w:szCs w:val="24"/>
        </w:rPr>
        <w:t>Plano de distribución de los intangibles</w:t>
      </w:r>
      <w:bookmarkEnd w:id="51"/>
    </w:p>
    <w:p w14:paraId="34F43613" w14:textId="37DA4FFC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52" w:name="_Toc513544025"/>
      <w:r>
        <w:rPr>
          <w:rFonts w:ascii="Times New Roman" w:hAnsi="Times New Roman" w:cs="Times New Roman"/>
          <w:szCs w:val="24"/>
        </w:rPr>
        <w:t xml:space="preserve">5.6. </w:t>
      </w:r>
      <w:r w:rsidR="009856BB" w:rsidRPr="00164F3D">
        <w:rPr>
          <w:rFonts w:ascii="Times New Roman" w:hAnsi="Times New Roman" w:cs="Times New Roman"/>
          <w:szCs w:val="24"/>
        </w:rPr>
        <w:t xml:space="preserve">Activos </w:t>
      </w:r>
      <w:r w:rsidR="001968A1">
        <w:rPr>
          <w:rFonts w:ascii="Times New Roman" w:hAnsi="Times New Roman" w:cs="Times New Roman"/>
          <w:szCs w:val="24"/>
        </w:rPr>
        <w:t>t</w:t>
      </w:r>
      <w:r w:rsidR="009856BB" w:rsidRPr="00164F3D">
        <w:rPr>
          <w:rFonts w:ascii="Times New Roman" w:hAnsi="Times New Roman" w:cs="Times New Roman"/>
          <w:szCs w:val="24"/>
        </w:rPr>
        <w:t>angibles</w:t>
      </w:r>
      <w:bookmarkEnd w:id="52"/>
    </w:p>
    <w:p w14:paraId="17CB3732" w14:textId="5DDF68E9" w:rsidR="009856BB" w:rsidRPr="00164F3D" w:rsidRDefault="001841D5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5.6.1. </w:t>
      </w:r>
      <w:r w:rsidR="009856BB" w:rsidRPr="00164F3D">
        <w:rPr>
          <w:rFonts w:ascii="Times New Roman" w:hAnsi="Times New Roman" w:cs="Times New Roman"/>
          <w:sz w:val="24"/>
          <w:szCs w:val="24"/>
        </w:rPr>
        <w:t>Infraestructura</w:t>
      </w:r>
    </w:p>
    <w:p w14:paraId="6A1126CB" w14:textId="7ED66F10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5.6.2.</w:t>
      </w:r>
      <w:r w:rsidRPr="00164F3D">
        <w:rPr>
          <w:rFonts w:ascii="Times New Roman" w:hAnsi="Times New Roman" w:cs="Times New Roman"/>
          <w:sz w:val="24"/>
          <w:szCs w:val="24"/>
        </w:rPr>
        <w:tab/>
        <w:t>Características del terreno</w:t>
      </w:r>
    </w:p>
    <w:p w14:paraId="2F0A2B57" w14:textId="12399AAC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5.6.3.</w:t>
      </w:r>
      <w:r w:rsidRPr="00164F3D">
        <w:rPr>
          <w:rFonts w:ascii="Times New Roman" w:hAnsi="Times New Roman" w:cs="Times New Roman"/>
          <w:sz w:val="24"/>
          <w:szCs w:val="24"/>
        </w:rPr>
        <w:tab/>
        <w:t>Equipamiento</w:t>
      </w:r>
    </w:p>
    <w:p w14:paraId="342D6A2B" w14:textId="6A42267B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5.6.4.</w:t>
      </w:r>
      <w:r w:rsidRPr="00164F3D">
        <w:rPr>
          <w:rFonts w:ascii="Times New Roman" w:hAnsi="Times New Roman" w:cs="Times New Roman"/>
          <w:sz w:val="24"/>
          <w:szCs w:val="24"/>
        </w:rPr>
        <w:tab/>
        <w:t>Maquinarias</w:t>
      </w:r>
    </w:p>
    <w:p w14:paraId="4D4ECAFD" w14:textId="27E6C4F3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5.6.5.</w:t>
      </w:r>
      <w:r w:rsidRPr="00164F3D">
        <w:rPr>
          <w:rFonts w:ascii="Times New Roman" w:hAnsi="Times New Roman" w:cs="Times New Roman"/>
          <w:sz w:val="24"/>
          <w:szCs w:val="24"/>
        </w:rPr>
        <w:tab/>
        <w:t>Equipos de cómputo</w:t>
      </w:r>
    </w:p>
    <w:p w14:paraId="62CE1DCE" w14:textId="77777777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5.6.6.</w:t>
      </w:r>
      <w:r w:rsidRPr="00164F3D">
        <w:rPr>
          <w:rFonts w:ascii="Times New Roman" w:hAnsi="Times New Roman" w:cs="Times New Roman"/>
          <w:sz w:val="24"/>
          <w:szCs w:val="24"/>
        </w:rPr>
        <w:tab/>
        <w:t>Muebles</w:t>
      </w:r>
    </w:p>
    <w:p w14:paraId="185A5622" w14:textId="77777777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5.6.7.</w:t>
      </w:r>
      <w:r w:rsidRPr="00164F3D">
        <w:rPr>
          <w:rFonts w:ascii="Times New Roman" w:hAnsi="Times New Roman" w:cs="Times New Roman"/>
          <w:sz w:val="24"/>
          <w:szCs w:val="24"/>
        </w:rPr>
        <w:tab/>
        <w:t>Vehículos</w:t>
      </w:r>
    </w:p>
    <w:p w14:paraId="014CBBFA" w14:textId="77777777" w:rsidR="001841D5" w:rsidRPr="001841D5" w:rsidRDefault="009856BB" w:rsidP="001841D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841D5">
        <w:rPr>
          <w:rFonts w:ascii="Times New Roman" w:hAnsi="Times New Roman" w:cs="Times New Roman"/>
          <w:sz w:val="24"/>
          <w:szCs w:val="24"/>
        </w:rPr>
        <w:t>5.6.8.</w:t>
      </w:r>
      <w:r w:rsidRPr="001841D5">
        <w:rPr>
          <w:rFonts w:ascii="Times New Roman" w:hAnsi="Times New Roman" w:cs="Times New Roman"/>
          <w:sz w:val="24"/>
          <w:szCs w:val="24"/>
        </w:rPr>
        <w:tab/>
        <w:t>Herramientas</w:t>
      </w:r>
    </w:p>
    <w:p w14:paraId="1158C2DC" w14:textId="15CE9229" w:rsidR="009856BB" w:rsidRPr="001841D5" w:rsidRDefault="001841D5" w:rsidP="001841D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841D5">
        <w:rPr>
          <w:rFonts w:ascii="Times New Roman" w:hAnsi="Times New Roman" w:cs="Times New Roman"/>
          <w:b/>
          <w:sz w:val="24"/>
          <w:szCs w:val="24"/>
        </w:rPr>
        <w:t>5.7.</w:t>
      </w:r>
      <w:r w:rsidRPr="001841D5">
        <w:rPr>
          <w:rFonts w:ascii="Times New Roman" w:hAnsi="Times New Roman" w:cs="Times New Roman"/>
          <w:sz w:val="24"/>
          <w:szCs w:val="24"/>
        </w:rPr>
        <w:t xml:space="preserve"> </w:t>
      </w:r>
      <w:r w:rsidR="009856BB" w:rsidRPr="001841D5">
        <w:rPr>
          <w:rFonts w:ascii="Times New Roman" w:hAnsi="Times New Roman" w:cs="Times New Roman"/>
          <w:b/>
          <w:sz w:val="24"/>
          <w:szCs w:val="24"/>
        </w:rPr>
        <w:t>Inversión en Terrenos</w:t>
      </w:r>
    </w:p>
    <w:p w14:paraId="15383356" w14:textId="46FDBEF2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5.7.1.</w:t>
      </w:r>
      <w:r w:rsidRPr="00164F3D">
        <w:rPr>
          <w:rFonts w:ascii="Times New Roman" w:hAnsi="Times New Roman" w:cs="Times New Roman"/>
          <w:sz w:val="24"/>
          <w:szCs w:val="24"/>
        </w:rPr>
        <w:tab/>
        <w:t xml:space="preserve">Inversión en </w:t>
      </w:r>
      <w:r w:rsidR="001841D5">
        <w:rPr>
          <w:rFonts w:ascii="Times New Roman" w:hAnsi="Times New Roman" w:cs="Times New Roman"/>
          <w:sz w:val="24"/>
          <w:szCs w:val="24"/>
        </w:rPr>
        <w:t>c</w:t>
      </w:r>
      <w:r w:rsidRPr="00164F3D">
        <w:rPr>
          <w:rFonts w:ascii="Times New Roman" w:hAnsi="Times New Roman" w:cs="Times New Roman"/>
          <w:sz w:val="24"/>
          <w:szCs w:val="24"/>
        </w:rPr>
        <w:t>onstrucción del local</w:t>
      </w:r>
    </w:p>
    <w:p w14:paraId="281633AC" w14:textId="77777777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5.7.2.</w:t>
      </w:r>
      <w:r w:rsidRPr="00164F3D">
        <w:rPr>
          <w:rFonts w:ascii="Times New Roman" w:hAnsi="Times New Roman" w:cs="Times New Roman"/>
          <w:sz w:val="24"/>
          <w:szCs w:val="24"/>
        </w:rPr>
        <w:tab/>
        <w:t>Inversión de herramientas</w:t>
      </w:r>
    </w:p>
    <w:p w14:paraId="76C9279F" w14:textId="77777777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5.7.3.</w:t>
      </w:r>
      <w:r w:rsidRPr="00164F3D">
        <w:rPr>
          <w:rFonts w:ascii="Times New Roman" w:hAnsi="Times New Roman" w:cs="Times New Roman"/>
          <w:sz w:val="24"/>
          <w:szCs w:val="24"/>
        </w:rPr>
        <w:tab/>
        <w:t>Inversión activos - software</w:t>
      </w:r>
    </w:p>
    <w:p w14:paraId="1E01EC4F" w14:textId="1672C284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53" w:name="_Toc513544026"/>
      <w:r>
        <w:rPr>
          <w:rFonts w:ascii="Times New Roman" w:hAnsi="Times New Roman" w:cs="Times New Roman"/>
          <w:szCs w:val="24"/>
        </w:rPr>
        <w:lastRenderedPageBreak/>
        <w:t xml:space="preserve">5.8. </w:t>
      </w:r>
      <w:r w:rsidR="009856BB" w:rsidRPr="00164F3D">
        <w:rPr>
          <w:rFonts w:ascii="Times New Roman" w:hAnsi="Times New Roman" w:cs="Times New Roman"/>
          <w:szCs w:val="24"/>
        </w:rPr>
        <w:t>Capital de trabajo</w:t>
      </w:r>
      <w:bookmarkEnd w:id="53"/>
    </w:p>
    <w:p w14:paraId="4AD35BC1" w14:textId="54F335C1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54" w:name="_Toc513544027"/>
      <w:r>
        <w:rPr>
          <w:rFonts w:ascii="Times New Roman" w:hAnsi="Times New Roman" w:cs="Times New Roman"/>
          <w:szCs w:val="24"/>
        </w:rPr>
        <w:t xml:space="preserve">5.9. </w:t>
      </w:r>
      <w:r w:rsidR="009856BB" w:rsidRPr="00164F3D">
        <w:rPr>
          <w:rFonts w:ascii="Times New Roman" w:hAnsi="Times New Roman" w:cs="Times New Roman"/>
          <w:szCs w:val="24"/>
        </w:rPr>
        <w:t>Proyección de ingresos</w:t>
      </w:r>
      <w:bookmarkEnd w:id="54"/>
    </w:p>
    <w:p w14:paraId="2973D8C6" w14:textId="261ADC3F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55" w:name="_Toc513544028"/>
      <w:r>
        <w:rPr>
          <w:rFonts w:ascii="Times New Roman" w:hAnsi="Times New Roman" w:cs="Times New Roman"/>
          <w:szCs w:val="24"/>
        </w:rPr>
        <w:t xml:space="preserve">5.10. </w:t>
      </w:r>
      <w:r w:rsidR="009856BB" w:rsidRPr="00164F3D">
        <w:rPr>
          <w:rFonts w:ascii="Times New Roman" w:hAnsi="Times New Roman" w:cs="Times New Roman"/>
          <w:szCs w:val="24"/>
        </w:rPr>
        <w:t>Presupuesto de ingresos de venta</w:t>
      </w:r>
      <w:bookmarkEnd w:id="55"/>
    </w:p>
    <w:p w14:paraId="5C4FFFB7" w14:textId="41DE33C2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56" w:name="_Toc513544029"/>
      <w:r>
        <w:rPr>
          <w:rFonts w:ascii="Times New Roman" w:hAnsi="Times New Roman" w:cs="Times New Roman"/>
          <w:szCs w:val="24"/>
        </w:rPr>
        <w:t xml:space="preserve">5.11. </w:t>
      </w:r>
      <w:r w:rsidR="009856BB" w:rsidRPr="00164F3D">
        <w:rPr>
          <w:rFonts w:ascii="Times New Roman" w:hAnsi="Times New Roman" w:cs="Times New Roman"/>
          <w:szCs w:val="24"/>
        </w:rPr>
        <w:t xml:space="preserve">Inversión en </w:t>
      </w:r>
      <w:r w:rsidR="001968A1">
        <w:rPr>
          <w:rFonts w:ascii="Times New Roman" w:hAnsi="Times New Roman" w:cs="Times New Roman"/>
          <w:szCs w:val="24"/>
        </w:rPr>
        <w:t>t</w:t>
      </w:r>
      <w:r w:rsidR="009856BB" w:rsidRPr="00164F3D">
        <w:rPr>
          <w:rFonts w:ascii="Times New Roman" w:hAnsi="Times New Roman" w:cs="Times New Roman"/>
          <w:szCs w:val="24"/>
        </w:rPr>
        <w:t>alento</w:t>
      </w:r>
      <w:bookmarkEnd w:id="56"/>
    </w:p>
    <w:p w14:paraId="411EFEB5" w14:textId="5522862E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57" w:name="_Toc513544030"/>
      <w:r>
        <w:rPr>
          <w:rFonts w:ascii="Times New Roman" w:hAnsi="Times New Roman" w:cs="Times New Roman"/>
          <w:szCs w:val="24"/>
        </w:rPr>
        <w:t xml:space="preserve">5.12. </w:t>
      </w:r>
      <w:r w:rsidR="009856BB" w:rsidRPr="00164F3D">
        <w:rPr>
          <w:rFonts w:ascii="Times New Roman" w:hAnsi="Times New Roman" w:cs="Times New Roman"/>
          <w:szCs w:val="24"/>
        </w:rPr>
        <w:t>Presupuesto de costos</w:t>
      </w:r>
      <w:bookmarkEnd w:id="57"/>
    </w:p>
    <w:p w14:paraId="5D1E3DB8" w14:textId="10AA2B88" w:rsidR="009856BB" w:rsidRPr="001841D5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58" w:name="_Toc513544031"/>
      <w:r w:rsidRPr="001841D5">
        <w:rPr>
          <w:rFonts w:ascii="Times New Roman" w:hAnsi="Times New Roman" w:cs="Times New Roman"/>
          <w:szCs w:val="24"/>
        </w:rPr>
        <w:t xml:space="preserve">5.13. </w:t>
      </w:r>
      <w:r w:rsidR="009856BB" w:rsidRPr="001841D5">
        <w:rPr>
          <w:rFonts w:ascii="Times New Roman" w:hAnsi="Times New Roman" w:cs="Times New Roman"/>
          <w:szCs w:val="24"/>
        </w:rPr>
        <w:t xml:space="preserve">Costos de </w:t>
      </w:r>
      <w:r w:rsidR="001968A1">
        <w:rPr>
          <w:rFonts w:ascii="Times New Roman" w:hAnsi="Times New Roman" w:cs="Times New Roman"/>
          <w:szCs w:val="24"/>
        </w:rPr>
        <w:t>p</w:t>
      </w:r>
      <w:r w:rsidR="009856BB" w:rsidRPr="001841D5">
        <w:rPr>
          <w:rFonts w:ascii="Times New Roman" w:hAnsi="Times New Roman" w:cs="Times New Roman"/>
          <w:szCs w:val="24"/>
        </w:rPr>
        <w:t>roducción</w:t>
      </w:r>
      <w:bookmarkEnd w:id="58"/>
    </w:p>
    <w:p w14:paraId="6C329F1F" w14:textId="225AE471" w:rsidR="009856BB" w:rsidRPr="001841D5" w:rsidRDefault="001841D5" w:rsidP="001841D5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 w:rsidRPr="001841D5">
        <w:rPr>
          <w:rFonts w:ascii="Times New Roman" w:hAnsi="Times New Roman" w:cs="Times New Roman"/>
        </w:rPr>
        <w:t xml:space="preserve">5.13.1. </w:t>
      </w:r>
      <w:r w:rsidR="009856BB" w:rsidRPr="001841D5">
        <w:rPr>
          <w:rFonts w:ascii="Times New Roman" w:hAnsi="Times New Roman" w:cs="Times New Roman"/>
        </w:rPr>
        <w:t xml:space="preserve">Costos </w:t>
      </w:r>
      <w:r w:rsidR="00222AC9" w:rsidRPr="001841D5">
        <w:rPr>
          <w:rFonts w:ascii="Times New Roman" w:hAnsi="Times New Roman" w:cs="Times New Roman"/>
        </w:rPr>
        <w:t>f</w:t>
      </w:r>
      <w:r w:rsidR="009856BB" w:rsidRPr="001841D5">
        <w:rPr>
          <w:rFonts w:ascii="Times New Roman" w:hAnsi="Times New Roman" w:cs="Times New Roman"/>
        </w:rPr>
        <w:t xml:space="preserve">ijos – </w:t>
      </w:r>
      <w:r w:rsidR="001968A1">
        <w:rPr>
          <w:rFonts w:ascii="Times New Roman" w:hAnsi="Times New Roman" w:cs="Times New Roman"/>
        </w:rPr>
        <w:t>m</w:t>
      </w:r>
      <w:r w:rsidR="009856BB" w:rsidRPr="001841D5">
        <w:rPr>
          <w:rFonts w:ascii="Times New Roman" w:hAnsi="Times New Roman" w:cs="Times New Roman"/>
        </w:rPr>
        <w:t>ateriales y equipos</w:t>
      </w:r>
    </w:p>
    <w:p w14:paraId="6D0F5BF3" w14:textId="30D88DDA" w:rsidR="009856BB" w:rsidRPr="001841D5" w:rsidRDefault="001841D5" w:rsidP="001841D5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 w:rsidRPr="001841D5">
        <w:rPr>
          <w:rFonts w:ascii="Times New Roman" w:hAnsi="Times New Roman" w:cs="Times New Roman"/>
        </w:rPr>
        <w:t xml:space="preserve">5.13.2. </w:t>
      </w:r>
      <w:r w:rsidR="009856BB" w:rsidRPr="001841D5">
        <w:rPr>
          <w:rFonts w:ascii="Times New Roman" w:hAnsi="Times New Roman" w:cs="Times New Roman"/>
        </w:rPr>
        <w:t>Costos fijos –servicios varios</w:t>
      </w:r>
    </w:p>
    <w:p w14:paraId="01476481" w14:textId="532B2A9B" w:rsidR="009856BB" w:rsidRPr="001841D5" w:rsidRDefault="001841D5" w:rsidP="001841D5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5.13.3. </w:t>
      </w:r>
      <w:r w:rsidR="009856BB" w:rsidRPr="001841D5">
        <w:rPr>
          <w:rFonts w:ascii="Times New Roman" w:hAnsi="Times New Roman" w:cs="Times New Roman"/>
        </w:rPr>
        <w:t>Costos fijos –combustible</w:t>
      </w:r>
    </w:p>
    <w:p w14:paraId="6276A6BA" w14:textId="77777777" w:rsidR="001841D5" w:rsidRDefault="001841D5" w:rsidP="001841D5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5.13.4. </w:t>
      </w:r>
      <w:r w:rsidR="009856BB" w:rsidRPr="001841D5">
        <w:rPr>
          <w:rFonts w:ascii="Times New Roman" w:hAnsi="Times New Roman" w:cs="Times New Roman"/>
        </w:rPr>
        <w:t>Costos fijos- mantenimiento</w:t>
      </w:r>
    </w:p>
    <w:p w14:paraId="0866CBF0" w14:textId="6FCD73D3" w:rsidR="009856BB" w:rsidRPr="001841D5" w:rsidRDefault="001841D5" w:rsidP="001841D5">
      <w:pPr>
        <w:pStyle w:val="Ttulo3"/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5.13.5. </w:t>
      </w:r>
      <w:r w:rsidR="009856BB" w:rsidRPr="001841D5">
        <w:rPr>
          <w:rFonts w:ascii="Times New Roman" w:hAnsi="Times New Roman" w:cs="Times New Roman"/>
        </w:rPr>
        <w:t>Costos fijos – seguros vehiculares</w:t>
      </w:r>
    </w:p>
    <w:p w14:paraId="6AAA6F9E" w14:textId="73D17045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59" w:name="_Toc513544032"/>
      <w:r>
        <w:rPr>
          <w:rFonts w:ascii="Times New Roman" w:hAnsi="Times New Roman" w:cs="Times New Roman"/>
          <w:szCs w:val="24"/>
        </w:rPr>
        <w:t xml:space="preserve">5.14. </w:t>
      </w:r>
      <w:r w:rsidR="009856BB" w:rsidRPr="00164F3D">
        <w:rPr>
          <w:rFonts w:ascii="Times New Roman" w:hAnsi="Times New Roman" w:cs="Times New Roman"/>
          <w:szCs w:val="24"/>
        </w:rPr>
        <w:t>Depreciación anual</w:t>
      </w:r>
      <w:bookmarkEnd w:id="59"/>
    </w:p>
    <w:p w14:paraId="2788F626" w14:textId="7214740D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5B5120F" w14:textId="5FF10E9A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3DCA0908" w14:textId="53BD5D89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2BA41B0" w14:textId="20B03DDC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441F12C" w14:textId="2300DB82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2F1E1AA" w14:textId="3926D838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241A7A6" w14:textId="2E143D66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59842DEC" w14:textId="7F6FD96E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0F543FB" w14:textId="5C3DA0C4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34D5BF7" w14:textId="77777777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C57E79F" w14:textId="2AC97557" w:rsidR="009856BB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 </w:t>
      </w:r>
    </w:p>
    <w:p w14:paraId="0DA750AB" w14:textId="767FCC6C" w:rsidR="00EB7DD5" w:rsidRDefault="00EB7DD5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FD2539B" w14:textId="2991432F" w:rsidR="00EB7DD5" w:rsidRDefault="00EB7DD5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4CB3492" w14:textId="77777777" w:rsidR="00EB7DD5" w:rsidRPr="00164F3D" w:rsidRDefault="00EB7DD5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747F8758" w14:textId="77777777" w:rsidR="001841D5" w:rsidRDefault="007E3171" w:rsidP="001841D5">
      <w:pPr>
        <w:pStyle w:val="Ttulo1"/>
        <w:ind w:left="1418" w:firstLine="0"/>
        <w:rPr>
          <w:rFonts w:ascii="Times New Roman" w:hAnsi="Times New Roman" w:cs="Times New Roman"/>
          <w:szCs w:val="24"/>
        </w:rPr>
      </w:pPr>
      <w:bookmarkStart w:id="60" w:name="_Toc513544033"/>
      <w:r>
        <w:rPr>
          <w:rFonts w:ascii="Times New Roman" w:hAnsi="Times New Roman" w:cs="Times New Roman"/>
          <w:szCs w:val="24"/>
        </w:rPr>
        <w:t xml:space="preserve">CAPÍTULO VI: </w:t>
      </w:r>
      <w:r w:rsidR="009856BB" w:rsidRPr="00164F3D">
        <w:rPr>
          <w:rFonts w:ascii="Times New Roman" w:hAnsi="Times New Roman" w:cs="Times New Roman"/>
          <w:szCs w:val="24"/>
        </w:rPr>
        <w:t>EVALUACION FINANCIERA</w:t>
      </w:r>
      <w:bookmarkEnd w:id="60"/>
    </w:p>
    <w:p w14:paraId="1807A561" w14:textId="45AC04E1" w:rsidR="009856BB" w:rsidRPr="00164F3D" w:rsidRDefault="001841D5" w:rsidP="001841D5">
      <w:pPr>
        <w:pStyle w:val="Ttulo1"/>
        <w:ind w:firstLine="0"/>
        <w:jc w:val="both"/>
        <w:rPr>
          <w:rFonts w:ascii="Times New Roman" w:hAnsi="Times New Roman" w:cs="Times New Roman"/>
          <w:szCs w:val="24"/>
        </w:rPr>
      </w:pPr>
      <w:bookmarkStart w:id="61" w:name="_Toc513544034"/>
      <w:r>
        <w:rPr>
          <w:rFonts w:ascii="Times New Roman" w:hAnsi="Times New Roman" w:cs="Times New Roman"/>
          <w:szCs w:val="24"/>
        </w:rPr>
        <w:t xml:space="preserve">6.1. </w:t>
      </w:r>
      <w:r w:rsidR="009856BB" w:rsidRPr="00164F3D">
        <w:rPr>
          <w:rFonts w:ascii="Times New Roman" w:hAnsi="Times New Roman" w:cs="Times New Roman"/>
          <w:szCs w:val="24"/>
        </w:rPr>
        <w:t xml:space="preserve">Costo de oportunidad de </w:t>
      </w:r>
      <w:r>
        <w:rPr>
          <w:rFonts w:ascii="Times New Roman" w:hAnsi="Times New Roman" w:cs="Times New Roman"/>
          <w:szCs w:val="24"/>
        </w:rPr>
        <w:t>c</w:t>
      </w:r>
      <w:r w:rsidR="009856BB" w:rsidRPr="00164F3D">
        <w:rPr>
          <w:rFonts w:ascii="Times New Roman" w:hAnsi="Times New Roman" w:cs="Times New Roman"/>
          <w:szCs w:val="24"/>
        </w:rPr>
        <w:t>apital para la inversión</w:t>
      </w:r>
      <w:bookmarkEnd w:id="61"/>
    </w:p>
    <w:p w14:paraId="78603E58" w14:textId="136035D4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62" w:name="_Toc513544035"/>
      <w:r>
        <w:rPr>
          <w:rFonts w:ascii="Times New Roman" w:hAnsi="Times New Roman" w:cs="Times New Roman"/>
          <w:szCs w:val="24"/>
        </w:rPr>
        <w:t xml:space="preserve">6.2. </w:t>
      </w:r>
      <w:r w:rsidR="009856BB" w:rsidRPr="00164F3D">
        <w:rPr>
          <w:rFonts w:ascii="Times New Roman" w:hAnsi="Times New Roman" w:cs="Times New Roman"/>
          <w:szCs w:val="24"/>
        </w:rPr>
        <w:t xml:space="preserve">Periodo de recuperación del </w:t>
      </w:r>
      <w:r>
        <w:rPr>
          <w:rFonts w:ascii="Times New Roman" w:hAnsi="Times New Roman" w:cs="Times New Roman"/>
          <w:szCs w:val="24"/>
        </w:rPr>
        <w:t>c</w:t>
      </w:r>
      <w:r w:rsidR="009856BB" w:rsidRPr="00164F3D">
        <w:rPr>
          <w:rFonts w:ascii="Times New Roman" w:hAnsi="Times New Roman" w:cs="Times New Roman"/>
          <w:szCs w:val="24"/>
        </w:rPr>
        <w:t>apital</w:t>
      </w:r>
      <w:bookmarkEnd w:id="62"/>
    </w:p>
    <w:p w14:paraId="1F44BA72" w14:textId="48580A70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63" w:name="_Toc513544036"/>
      <w:r>
        <w:rPr>
          <w:rFonts w:ascii="Times New Roman" w:hAnsi="Times New Roman" w:cs="Times New Roman"/>
          <w:szCs w:val="24"/>
        </w:rPr>
        <w:t xml:space="preserve">6.3. </w:t>
      </w:r>
      <w:r w:rsidR="009856BB" w:rsidRPr="00164F3D">
        <w:rPr>
          <w:rFonts w:ascii="Times New Roman" w:hAnsi="Times New Roman" w:cs="Times New Roman"/>
          <w:szCs w:val="24"/>
        </w:rPr>
        <w:t>Flujo de efectivo proyectado</w:t>
      </w:r>
      <w:bookmarkEnd w:id="63"/>
    </w:p>
    <w:p w14:paraId="2AB16049" w14:textId="68E94385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64" w:name="_Toc513544037"/>
      <w:r>
        <w:rPr>
          <w:rFonts w:ascii="Times New Roman" w:hAnsi="Times New Roman" w:cs="Times New Roman"/>
          <w:szCs w:val="24"/>
        </w:rPr>
        <w:t xml:space="preserve">6.4. </w:t>
      </w:r>
      <w:r w:rsidR="009856BB" w:rsidRPr="00164F3D">
        <w:rPr>
          <w:rFonts w:ascii="Times New Roman" w:hAnsi="Times New Roman" w:cs="Times New Roman"/>
          <w:szCs w:val="24"/>
        </w:rPr>
        <w:t>Valor actual neto (VAN)</w:t>
      </w:r>
      <w:bookmarkEnd w:id="64"/>
    </w:p>
    <w:p w14:paraId="71C7A530" w14:textId="6177CFDE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65" w:name="_Toc513544038"/>
      <w:r>
        <w:rPr>
          <w:rFonts w:ascii="Times New Roman" w:hAnsi="Times New Roman" w:cs="Times New Roman"/>
          <w:szCs w:val="24"/>
        </w:rPr>
        <w:t xml:space="preserve">6.5. </w:t>
      </w:r>
      <w:r w:rsidR="009856BB" w:rsidRPr="00164F3D">
        <w:rPr>
          <w:rFonts w:ascii="Times New Roman" w:hAnsi="Times New Roman" w:cs="Times New Roman"/>
          <w:szCs w:val="24"/>
        </w:rPr>
        <w:t>Tasa interna de retorno (TIR)</w:t>
      </w:r>
      <w:bookmarkEnd w:id="65"/>
    </w:p>
    <w:p w14:paraId="13190605" w14:textId="29D0F7B3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66" w:name="_Toc513544039"/>
      <w:r>
        <w:rPr>
          <w:rFonts w:ascii="Times New Roman" w:hAnsi="Times New Roman" w:cs="Times New Roman"/>
          <w:szCs w:val="24"/>
        </w:rPr>
        <w:t xml:space="preserve">6.6. </w:t>
      </w:r>
      <w:r w:rsidR="009856BB" w:rsidRPr="00164F3D">
        <w:rPr>
          <w:rFonts w:ascii="Times New Roman" w:hAnsi="Times New Roman" w:cs="Times New Roman"/>
          <w:szCs w:val="24"/>
        </w:rPr>
        <w:t>Margen bruto y operativo</w:t>
      </w:r>
      <w:bookmarkEnd w:id="66"/>
    </w:p>
    <w:p w14:paraId="4208B0BA" w14:textId="4C5C638B" w:rsidR="009856BB" w:rsidRPr="00164F3D" w:rsidRDefault="001841D5" w:rsidP="001841D5">
      <w:pPr>
        <w:pStyle w:val="Ttulo2"/>
        <w:numPr>
          <w:ilvl w:val="0"/>
          <w:numId w:val="0"/>
        </w:numPr>
        <w:rPr>
          <w:rFonts w:ascii="Times New Roman" w:hAnsi="Times New Roman" w:cs="Times New Roman"/>
          <w:szCs w:val="24"/>
        </w:rPr>
      </w:pPr>
      <w:bookmarkStart w:id="67" w:name="_Toc513544040"/>
      <w:r>
        <w:rPr>
          <w:rFonts w:ascii="Times New Roman" w:hAnsi="Times New Roman" w:cs="Times New Roman"/>
          <w:szCs w:val="24"/>
        </w:rPr>
        <w:t xml:space="preserve">6.7. </w:t>
      </w:r>
      <w:r w:rsidR="009856BB" w:rsidRPr="00164F3D">
        <w:rPr>
          <w:rFonts w:ascii="Times New Roman" w:hAnsi="Times New Roman" w:cs="Times New Roman"/>
          <w:szCs w:val="24"/>
        </w:rPr>
        <w:t xml:space="preserve">Análisis de </w:t>
      </w:r>
      <w:r>
        <w:rPr>
          <w:rFonts w:ascii="Times New Roman" w:hAnsi="Times New Roman" w:cs="Times New Roman"/>
          <w:szCs w:val="24"/>
        </w:rPr>
        <w:t>e</w:t>
      </w:r>
      <w:r w:rsidR="009856BB" w:rsidRPr="00164F3D">
        <w:rPr>
          <w:rFonts w:ascii="Times New Roman" w:hAnsi="Times New Roman" w:cs="Times New Roman"/>
          <w:szCs w:val="24"/>
        </w:rPr>
        <w:t>scenarios</w:t>
      </w:r>
      <w:bookmarkEnd w:id="67"/>
    </w:p>
    <w:p w14:paraId="6270B146" w14:textId="3081521F" w:rsidR="009856BB" w:rsidRPr="00164F3D" w:rsidRDefault="009856BB" w:rsidP="009856B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> </w:t>
      </w:r>
    </w:p>
    <w:p w14:paraId="6C382C2D" w14:textId="682D2B8E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7ECD69B" w14:textId="5E2D8238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2E9909D" w14:textId="24EDF005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571DA730" w14:textId="0476CCA7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5C95D279" w14:textId="33E992D8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2B33A4B" w14:textId="7FF66526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A93616F" w14:textId="4B4DFB36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9AB204F" w14:textId="30586796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4A8AA33C" w14:textId="574B80C8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6984DA1" w14:textId="4450AA07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6597ABCF" w14:textId="5D4E83AA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281DE9B3" w14:textId="2E3DC476" w:rsidR="00C24E3A" w:rsidRPr="00164F3D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2A6BE35" w14:textId="14D94D86" w:rsidR="00C24E3A" w:rsidRDefault="00C24E3A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6F7FD9BB" w14:textId="551F73E4" w:rsidR="00EB7DD5" w:rsidRDefault="00EB7DD5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32ADC407" w14:textId="283B7275" w:rsidR="00EB7DD5" w:rsidRDefault="00EB7DD5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0BA2B02C" w14:textId="77777777" w:rsidR="00EB7DD5" w:rsidRPr="00164F3D" w:rsidRDefault="00EB7DD5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184DC53D" w14:textId="02354590" w:rsidR="009856BB" w:rsidRPr="00164F3D" w:rsidRDefault="007E3171" w:rsidP="007E3171">
      <w:pPr>
        <w:pStyle w:val="Ttulo1"/>
        <w:ind w:left="1418" w:firstLine="0"/>
        <w:rPr>
          <w:rFonts w:ascii="Times New Roman" w:hAnsi="Times New Roman" w:cs="Times New Roman"/>
          <w:szCs w:val="24"/>
        </w:rPr>
      </w:pPr>
      <w:bookmarkStart w:id="68" w:name="_Toc513544041"/>
      <w:r>
        <w:rPr>
          <w:rFonts w:ascii="Times New Roman" w:hAnsi="Times New Roman" w:cs="Times New Roman"/>
          <w:szCs w:val="24"/>
        </w:rPr>
        <w:t xml:space="preserve">CAPÍTULO VII: </w:t>
      </w:r>
      <w:r w:rsidR="009856BB" w:rsidRPr="00164F3D">
        <w:rPr>
          <w:rFonts w:ascii="Times New Roman" w:hAnsi="Times New Roman" w:cs="Times New Roman"/>
          <w:szCs w:val="24"/>
        </w:rPr>
        <w:t>RESULTADOS OBTENIDOS EN EL PROYECTO</w:t>
      </w:r>
      <w:bookmarkEnd w:id="68"/>
    </w:p>
    <w:p w14:paraId="602EB045" w14:textId="77777777" w:rsidR="0024374B" w:rsidRDefault="0024374B" w:rsidP="007E3171">
      <w:pPr>
        <w:pStyle w:val="Ttulo2"/>
        <w:numPr>
          <w:ilvl w:val="0"/>
          <w:numId w:val="0"/>
        </w:numPr>
        <w:ind w:left="576"/>
        <w:rPr>
          <w:rFonts w:ascii="Times New Roman" w:hAnsi="Times New Roman" w:cs="Times New Roman"/>
          <w:szCs w:val="24"/>
        </w:rPr>
      </w:pPr>
    </w:p>
    <w:p w14:paraId="7A9483D5" w14:textId="505B789B" w:rsidR="009856BB" w:rsidRPr="007E3171" w:rsidRDefault="009856BB" w:rsidP="007E3171">
      <w:pPr>
        <w:pStyle w:val="Ttulo2"/>
        <w:numPr>
          <w:ilvl w:val="0"/>
          <w:numId w:val="0"/>
        </w:numPr>
        <w:ind w:left="576"/>
        <w:rPr>
          <w:rFonts w:ascii="Times New Roman" w:hAnsi="Times New Roman" w:cs="Times New Roman"/>
          <w:szCs w:val="24"/>
        </w:rPr>
      </w:pPr>
      <w:bookmarkStart w:id="69" w:name="_Toc513544042"/>
      <w:r w:rsidRPr="007E3171">
        <w:rPr>
          <w:rFonts w:ascii="Times New Roman" w:hAnsi="Times New Roman" w:cs="Times New Roman"/>
          <w:szCs w:val="24"/>
        </w:rPr>
        <w:t>CONCLUSIONES</w:t>
      </w:r>
      <w:bookmarkEnd w:id="69"/>
    </w:p>
    <w:p w14:paraId="2E9277F1" w14:textId="276D4F0E" w:rsidR="009856BB" w:rsidRPr="00164F3D" w:rsidRDefault="009856BB" w:rsidP="007E3171">
      <w:pPr>
        <w:pStyle w:val="Ttulo2"/>
        <w:numPr>
          <w:ilvl w:val="0"/>
          <w:numId w:val="0"/>
        </w:numPr>
        <w:ind w:left="576"/>
        <w:rPr>
          <w:rFonts w:ascii="Times New Roman" w:hAnsi="Times New Roman" w:cs="Times New Roman"/>
          <w:szCs w:val="24"/>
        </w:rPr>
      </w:pPr>
      <w:bookmarkStart w:id="70" w:name="_Toc513544043"/>
      <w:r w:rsidRPr="00164F3D">
        <w:rPr>
          <w:rFonts w:ascii="Times New Roman" w:hAnsi="Times New Roman" w:cs="Times New Roman"/>
          <w:szCs w:val="24"/>
        </w:rPr>
        <w:t>RECOMENDACIONES</w:t>
      </w:r>
      <w:bookmarkEnd w:id="70"/>
    </w:p>
    <w:p w14:paraId="6C996975" w14:textId="77777777" w:rsidR="00FE04D0" w:rsidRPr="00164F3D" w:rsidRDefault="00FE04D0" w:rsidP="009856BB">
      <w:pPr>
        <w:ind w:firstLine="0"/>
        <w:rPr>
          <w:rFonts w:ascii="Times New Roman" w:hAnsi="Times New Roman" w:cs="Times New Roman"/>
          <w:sz w:val="24"/>
          <w:szCs w:val="24"/>
        </w:rPr>
      </w:pPr>
    </w:p>
    <w:p w14:paraId="546FA3AA" w14:textId="2559176F" w:rsidR="00FE04D0" w:rsidRPr="00164F3D" w:rsidRDefault="00FE04D0" w:rsidP="00CA1389">
      <w:pPr>
        <w:rPr>
          <w:rFonts w:ascii="Times New Roman" w:hAnsi="Times New Roman" w:cs="Times New Roman"/>
          <w:sz w:val="24"/>
          <w:szCs w:val="24"/>
        </w:rPr>
      </w:pPr>
      <w:bookmarkStart w:id="71" w:name="_Toc482715297"/>
      <w:bookmarkStart w:id="72" w:name="_Toc482715103"/>
      <w:bookmarkStart w:id="73" w:name="_Toc482715093"/>
      <w:bookmarkStart w:id="74" w:name="_Toc482715083"/>
      <w:bookmarkStart w:id="75" w:name="_Toc482715073"/>
      <w:bookmarkStart w:id="76" w:name="_Toc482715063"/>
      <w:bookmarkStart w:id="77" w:name="_Toc482715053"/>
      <w:bookmarkStart w:id="78" w:name="_Toc482715043"/>
      <w:bookmarkStart w:id="79" w:name="_Toc482715033"/>
      <w:bookmarkStart w:id="80" w:name="_Toc482715023"/>
      <w:bookmarkStart w:id="81" w:name="_Toc482715013"/>
      <w:bookmarkStart w:id="82" w:name="_Toc482715003"/>
      <w:bookmarkStart w:id="83" w:name="_Toc482714993"/>
      <w:bookmarkStart w:id="84" w:name="_Toc482714983"/>
      <w:bookmarkStart w:id="85" w:name="_Toc482714967"/>
      <w:bookmarkStart w:id="86" w:name="_Toc448312764"/>
    </w:p>
    <w:p w14:paraId="65E4C015" w14:textId="048D530F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3CB816DA" w14:textId="535A65E3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4E03A542" w14:textId="64CA3298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3C03EC54" w14:textId="6B55A17C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4F2104C3" w14:textId="5177F944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02A28DA2" w14:textId="087A3B89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544AB81B" w14:textId="433A2F05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2A2AB4F9" w14:textId="24302F27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678DB5CB" w14:textId="269B9225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39426A69" w14:textId="328EDDBE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2DDD9C3D" w14:textId="0930DB23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325391AD" w14:textId="3FBA0AC9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5F3C9802" w14:textId="688AF43B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35C86D5D" w14:textId="71C3C0E9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7DCCAF30" w14:textId="4AE3CC0B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2017AAAC" w14:textId="2A3421AC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2CFC9E99" w14:textId="3386B3E8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51B0A246" w14:textId="14338F82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19151D49" w14:textId="3970D3C9" w:rsidR="00C24E3A" w:rsidRPr="00164F3D" w:rsidRDefault="00C24E3A" w:rsidP="00CA1389">
      <w:pPr>
        <w:rPr>
          <w:rFonts w:ascii="Times New Roman" w:hAnsi="Times New Roman" w:cs="Times New Roman"/>
          <w:sz w:val="24"/>
          <w:szCs w:val="24"/>
        </w:rPr>
      </w:pPr>
    </w:p>
    <w:p w14:paraId="7C4F9682" w14:textId="37503AAD" w:rsidR="00736090" w:rsidRPr="00164F3D" w:rsidRDefault="00FD597B" w:rsidP="00FD597B">
      <w:pPr>
        <w:pStyle w:val="Ttulo1"/>
        <w:rPr>
          <w:rFonts w:ascii="Times New Roman" w:hAnsi="Times New Roman" w:cs="Times New Roman"/>
          <w:szCs w:val="24"/>
        </w:rPr>
      </w:pPr>
      <w:bookmarkStart w:id="87" w:name="_Toc482714975"/>
      <w:bookmarkStart w:id="88" w:name="_Toc482714991"/>
      <w:bookmarkStart w:id="89" w:name="_Toc482715001"/>
      <w:bookmarkStart w:id="90" w:name="_Toc482715011"/>
      <w:bookmarkStart w:id="91" w:name="_Toc482715021"/>
      <w:bookmarkStart w:id="92" w:name="_Toc482715031"/>
      <w:bookmarkStart w:id="93" w:name="_Toc482715041"/>
      <w:bookmarkStart w:id="94" w:name="_Toc482715051"/>
      <w:bookmarkStart w:id="95" w:name="_Toc482715061"/>
      <w:bookmarkStart w:id="96" w:name="_Toc482715071"/>
      <w:bookmarkStart w:id="97" w:name="_Toc482715081"/>
      <w:bookmarkStart w:id="98" w:name="_Toc482715091"/>
      <w:bookmarkStart w:id="99" w:name="_Toc482715101"/>
      <w:bookmarkStart w:id="100" w:name="_Toc482715111"/>
      <w:bookmarkStart w:id="101" w:name="_Toc482715301"/>
      <w:bookmarkStart w:id="102" w:name="_Toc513544044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 w:rsidRPr="00164F3D">
        <w:rPr>
          <w:rFonts w:ascii="Times New Roman" w:hAnsi="Times New Roman" w:cs="Times New Roman"/>
          <w:szCs w:val="24"/>
        </w:rPr>
        <w:t>R</w:t>
      </w:r>
      <w:r w:rsidR="00736090" w:rsidRPr="00164F3D">
        <w:rPr>
          <w:rFonts w:ascii="Times New Roman" w:hAnsi="Times New Roman" w:cs="Times New Roman"/>
          <w:szCs w:val="24"/>
        </w:rPr>
        <w:t>EFERENCIAS</w:t>
      </w:r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144DF96F" w14:textId="157F0446" w:rsidR="00AA472A" w:rsidRDefault="00AA472A" w:rsidP="00EA6DCF">
      <w:pPr>
        <w:rPr>
          <w:rFonts w:ascii="Times New Roman" w:hAnsi="Times New Roman" w:cs="Times New Roman"/>
          <w:i/>
          <w:sz w:val="24"/>
          <w:szCs w:val="24"/>
        </w:rPr>
      </w:pPr>
      <w:r w:rsidRPr="00164F3D">
        <w:rPr>
          <w:rFonts w:ascii="Times New Roman" w:hAnsi="Times New Roman" w:cs="Times New Roman"/>
          <w:sz w:val="24"/>
          <w:szCs w:val="24"/>
        </w:rPr>
        <w:t xml:space="preserve">Elaborar las referencias de acuerdo con la norma de estilos </w:t>
      </w:r>
      <w:r w:rsidR="005C1469" w:rsidRPr="00164F3D">
        <w:rPr>
          <w:rFonts w:ascii="Times New Roman" w:hAnsi="Times New Roman" w:cs="Times New Roman"/>
          <w:sz w:val="24"/>
          <w:szCs w:val="24"/>
        </w:rPr>
        <w:t>APA versión 6</w:t>
      </w:r>
      <w:r w:rsidRPr="00164F3D">
        <w:rPr>
          <w:rFonts w:ascii="Times New Roman" w:hAnsi="Times New Roman" w:cs="Times New Roman"/>
          <w:sz w:val="24"/>
          <w:szCs w:val="24"/>
        </w:rPr>
        <w:t>. Puede hacer uso de gestores de referencia como Zotero, EndNote</w:t>
      </w:r>
      <w:r w:rsidR="007835C3" w:rsidRPr="00164F3D">
        <w:rPr>
          <w:rFonts w:ascii="Times New Roman" w:hAnsi="Times New Roman" w:cs="Times New Roman"/>
          <w:sz w:val="24"/>
          <w:szCs w:val="24"/>
        </w:rPr>
        <w:t xml:space="preserve"> o</w:t>
      </w:r>
      <w:r w:rsidRPr="00164F3D">
        <w:rPr>
          <w:rFonts w:ascii="Times New Roman" w:hAnsi="Times New Roman" w:cs="Times New Roman"/>
          <w:sz w:val="24"/>
          <w:szCs w:val="24"/>
        </w:rPr>
        <w:t xml:space="preserve"> Refworks para el manejo de</w:t>
      </w:r>
      <w:r w:rsidR="007835C3" w:rsidRPr="00164F3D">
        <w:rPr>
          <w:rFonts w:ascii="Times New Roman" w:hAnsi="Times New Roman" w:cs="Times New Roman"/>
          <w:sz w:val="24"/>
          <w:szCs w:val="24"/>
        </w:rPr>
        <w:t xml:space="preserve"> </w:t>
      </w:r>
      <w:r w:rsidRPr="00164F3D">
        <w:rPr>
          <w:rFonts w:ascii="Times New Roman" w:hAnsi="Times New Roman" w:cs="Times New Roman"/>
          <w:sz w:val="24"/>
          <w:szCs w:val="24"/>
        </w:rPr>
        <w:t>citas y referencias</w:t>
      </w:r>
      <w:r w:rsidRPr="00164F3D">
        <w:rPr>
          <w:rStyle w:val="Refdenotaalpie"/>
          <w:rFonts w:ascii="Times New Roman" w:hAnsi="Times New Roman" w:cs="Times New Roman"/>
          <w:sz w:val="24"/>
          <w:szCs w:val="24"/>
        </w:rPr>
        <w:footnoteReference w:id="1"/>
      </w:r>
      <w:r w:rsidR="00CF43C3" w:rsidRPr="00164F3D">
        <w:rPr>
          <w:rFonts w:ascii="Times New Roman" w:hAnsi="Times New Roman" w:cs="Times New Roman"/>
          <w:sz w:val="24"/>
          <w:szCs w:val="24"/>
        </w:rPr>
        <w:t xml:space="preserve">. Tener en cuenta que todo lo citado en el texto debe incluirse en las </w:t>
      </w:r>
      <w:r w:rsidR="00540FAF" w:rsidRPr="00164F3D">
        <w:rPr>
          <w:rFonts w:ascii="Times New Roman" w:hAnsi="Times New Roman" w:cs="Times New Roman"/>
          <w:sz w:val="24"/>
          <w:szCs w:val="24"/>
        </w:rPr>
        <w:t>referencias</w:t>
      </w:r>
      <w:r w:rsidR="00CF43C3" w:rsidRPr="00164F3D">
        <w:rPr>
          <w:rFonts w:ascii="Times New Roman" w:hAnsi="Times New Roman" w:cs="Times New Roman"/>
          <w:sz w:val="24"/>
          <w:szCs w:val="24"/>
        </w:rPr>
        <w:t xml:space="preserve"> y todas las referencias deben corresponder a una cita en </w:t>
      </w:r>
      <w:r w:rsidR="00540FAF" w:rsidRPr="00164F3D">
        <w:rPr>
          <w:rFonts w:ascii="Times New Roman" w:hAnsi="Times New Roman" w:cs="Times New Roman"/>
          <w:sz w:val="24"/>
          <w:szCs w:val="24"/>
        </w:rPr>
        <w:t>el texto</w:t>
      </w:r>
      <w:r w:rsidR="00CF43C3" w:rsidRPr="00164F3D">
        <w:rPr>
          <w:rFonts w:ascii="Times New Roman" w:hAnsi="Times New Roman" w:cs="Times New Roman"/>
          <w:sz w:val="24"/>
          <w:szCs w:val="24"/>
        </w:rPr>
        <w:t>.</w:t>
      </w:r>
      <w:r w:rsidR="00706CC5" w:rsidRPr="00164F3D">
        <w:rPr>
          <w:rFonts w:ascii="Times New Roman" w:hAnsi="Times New Roman" w:cs="Times New Roman"/>
          <w:sz w:val="24"/>
          <w:szCs w:val="24"/>
        </w:rPr>
        <w:t xml:space="preserve"> S</w:t>
      </w:r>
      <w:r w:rsidR="00CA50B7">
        <w:rPr>
          <w:rFonts w:ascii="Times New Roman" w:hAnsi="Times New Roman" w:cs="Times New Roman"/>
          <w:sz w:val="24"/>
          <w:szCs w:val="24"/>
        </w:rPr>
        <w:t>e</w:t>
      </w:r>
      <w:r w:rsidR="00706CC5" w:rsidRPr="00164F3D">
        <w:rPr>
          <w:rFonts w:ascii="Times New Roman" w:hAnsi="Times New Roman" w:cs="Times New Roman"/>
          <w:sz w:val="24"/>
          <w:szCs w:val="24"/>
        </w:rPr>
        <w:t xml:space="preserve"> sugiere la visualización de este </w:t>
      </w:r>
      <w:r w:rsidR="00A3437D" w:rsidRPr="00164F3D">
        <w:rPr>
          <w:rFonts w:ascii="Times New Roman" w:hAnsi="Times New Roman" w:cs="Times New Roman"/>
          <w:sz w:val="24"/>
          <w:szCs w:val="24"/>
        </w:rPr>
        <w:t>v</w:t>
      </w:r>
      <w:r w:rsidR="00425CC3">
        <w:rPr>
          <w:rFonts w:ascii="Times New Roman" w:hAnsi="Times New Roman" w:cs="Times New Roman"/>
          <w:sz w:val="24"/>
          <w:szCs w:val="24"/>
        </w:rPr>
        <w:t>í</w:t>
      </w:r>
      <w:r w:rsidR="00A3437D" w:rsidRPr="00164F3D">
        <w:rPr>
          <w:rFonts w:ascii="Times New Roman" w:hAnsi="Times New Roman" w:cs="Times New Roman"/>
          <w:sz w:val="24"/>
          <w:szCs w:val="24"/>
        </w:rPr>
        <w:t xml:space="preserve">deo </w:t>
      </w:r>
      <w:r w:rsidR="00EA6DCF" w:rsidRPr="00164F3D">
        <w:rPr>
          <w:rFonts w:ascii="Times New Roman" w:hAnsi="Times New Roman" w:cs="Times New Roman"/>
          <w:sz w:val="24"/>
          <w:szCs w:val="24"/>
        </w:rPr>
        <w:t xml:space="preserve">tutorial, </w:t>
      </w:r>
      <w:hyperlink r:id="rId13" w:history="1">
        <w:r w:rsidR="00EA6DCF" w:rsidRPr="00164F3D">
          <w:rPr>
            <w:rStyle w:val="Hipervnculo"/>
            <w:rFonts w:ascii="Times New Roman" w:hAnsi="Times New Roman" w:cs="Times New Roman"/>
            <w:sz w:val="24"/>
            <w:szCs w:val="24"/>
          </w:rPr>
          <w:t>http://flash1r.apa.org/apastyle/basics/index.htm?_ga=2.39009312.2003728255.1497982156-1005151526.1497982156</w:t>
        </w:r>
      </w:hyperlink>
      <w:r w:rsidR="00EA6DCF" w:rsidRPr="00164F3D">
        <w:rPr>
          <w:rFonts w:ascii="Times New Roman" w:hAnsi="Times New Roman" w:cs="Times New Roman"/>
          <w:sz w:val="24"/>
          <w:szCs w:val="24"/>
        </w:rPr>
        <w:t xml:space="preserve"> en la sección </w:t>
      </w:r>
      <w:r w:rsidR="00EA6DCF" w:rsidRPr="00164F3D">
        <w:rPr>
          <w:rFonts w:ascii="Times New Roman" w:hAnsi="Times New Roman" w:cs="Times New Roman"/>
          <w:i/>
          <w:sz w:val="24"/>
          <w:szCs w:val="24"/>
        </w:rPr>
        <w:t>citing reference y the reference list</w:t>
      </w:r>
      <w:r w:rsidR="00031ADA">
        <w:rPr>
          <w:rFonts w:ascii="Times New Roman" w:hAnsi="Times New Roman" w:cs="Times New Roman"/>
          <w:i/>
          <w:sz w:val="24"/>
          <w:szCs w:val="24"/>
        </w:rPr>
        <w:t>.</w:t>
      </w:r>
    </w:p>
    <w:p w14:paraId="44D3AD13" w14:textId="14A19565" w:rsidR="00031ADA" w:rsidRDefault="00031ADA" w:rsidP="00EA6DCF">
      <w:pPr>
        <w:rPr>
          <w:rFonts w:ascii="Times New Roman" w:hAnsi="Times New Roman" w:cs="Times New Roman"/>
          <w:sz w:val="24"/>
          <w:szCs w:val="24"/>
        </w:rPr>
      </w:pPr>
    </w:p>
    <w:p w14:paraId="15ED0927" w14:textId="3E72F4D5" w:rsidR="00031ADA" w:rsidRPr="00164F3D" w:rsidRDefault="00031ADA" w:rsidP="00EA6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los </w:t>
      </w:r>
      <w:r w:rsidR="00B80018">
        <w:rPr>
          <w:rFonts w:ascii="Times New Roman" w:hAnsi="Times New Roman" w:cs="Times New Roman"/>
          <w:sz w:val="24"/>
          <w:szCs w:val="24"/>
        </w:rPr>
        <w:t>proyectos elaborados por la Facultad de Salud, se podrá utilizar el estilo de cita Vancouver.</w:t>
      </w:r>
    </w:p>
    <w:p w14:paraId="0E66C2B6" w14:textId="77777777" w:rsidR="0036354A" w:rsidRPr="00164F3D" w:rsidRDefault="0036354A" w:rsidP="00736090">
      <w:pPr>
        <w:pStyle w:val="Prrafodelista"/>
        <w:ind w:left="0"/>
      </w:pPr>
    </w:p>
    <w:p w14:paraId="17487A1D" w14:textId="77777777" w:rsidR="00A31BCC" w:rsidRPr="00164F3D" w:rsidRDefault="00A31BCC" w:rsidP="00736090">
      <w:pPr>
        <w:pStyle w:val="Prrafodelista"/>
        <w:ind w:left="0"/>
      </w:pPr>
    </w:p>
    <w:p w14:paraId="528174A3" w14:textId="77777777" w:rsidR="00A31BCC" w:rsidRPr="00164F3D" w:rsidRDefault="00A31BCC" w:rsidP="00736090">
      <w:pPr>
        <w:pStyle w:val="Prrafodelista"/>
        <w:ind w:left="0"/>
      </w:pPr>
    </w:p>
    <w:p w14:paraId="4B6483B4" w14:textId="1FEACD6C" w:rsidR="00CF43C3" w:rsidRDefault="00CF43C3" w:rsidP="00736090">
      <w:pPr>
        <w:pStyle w:val="Prrafodelista"/>
        <w:ind w:left="0"/>
      </w:pPr>
    </w:p>
    <w:p w14:paraId="0DD764A1" w14:textId="61E09295" w:rsidR="00DB3652" w:rsidRDefault="00DB3652" w:rsidP="00736090">
      <w:pPr>
        <w:pStyle w:val="Prrafodelista"/>
        <w:ind w:left="0"/>
      </w:pPr>
    </w:p>
    <w:p w14:paraId="7F6445E7" w14:textId="494B2781" w:rsidR="00DB3652" w:rsidRDefault="00DB3652" w:rsidP="00736090">
      <w:pPr>
        <w:pStyle w:val="Prrafodelista"/>
        <w:ind w:left="0"/>
      </w:pPr>
    </w:p>
    <w:p w14:paraId="63374A6A" w14:textId="77777777" w:rsidR="00DB3652" w:rsidRPr="00164F3D" w:rsidRDefault="00DB3652" w:rsidP="00736090">
      <w:pPr>
        <w:pStyle w:val="Prrafodelista"/>
        <w:ind w:left="0"/>
      </w:pPr>
    </w:p>
    <w:p w14:paraId="6A1D7F35" w14:textId="77777777" w:rsidR="00CF43C3" w:rsidRPr="00164F3D" w:rsidRDefault="00CF43C3" w:rsidP="00736090">
      <w:pPr>
        <w:pStyle w:val="Prrafodelista"/>
        <w:ind w:left="0"/>
      </w:pPr>
    </w:p>
    <w:p w14:paraId="08A606E6" w14:textId="77777777" w:rsidR="00CF43C3" w:rsidRPr="00164F3D" w:rsidRDefault="00CF43C3" w:rsidP="00736090">
      <w:pPr>
        <w:pStyle w:val="Prrafodelista"/>
        <w:ind w:left="0"/>
      </w:pPr>
    </w:p>
    <w:p w14:paraId="64635595" w14:textId="77777777" w:rsidR="00CF43C3" w:rsidRPr="00164F3D" w:rsidRDefault="00CF43C3" w:rsidP="00736090">
      <w:pPr>
        <w:pStyle w:val="Prrafodelista"/>
        <w:ind w:left="0"/>
      </w:pPr>
    </w:p>
    <w:p w14:paraId="51D71F87" w14:textId="77777777" w:rsidR="00CF43C3" w:rsidRPr="00164F3D" w:rsidRDefault="00CF43C3" w:rsidP="00736090">
      <w:pPr>
        <w:pStyle w:val="Prrafodelista"/>
        <w:ind w:left="0"/>
      </w:pPr>
    </w:p>
    <w:p w14:paraId="44E1552F" w14:textId="77777777" w:rsidR="00CF43C3" w:rsidRPr="00164F3D" w:rsidRDefault="00CF43C3" w:rsidP="00736090">
      <w:pPr>
        <w:pStyle w:val="Prrafodelista"/>
        <w:ind w:left="0"/>
      </w:pPr>
    </w:p>
    <w:p w14:paraId="138DCF6F" w14:textId="77777777" w:rsidR="00CF43C3" w:rsidRPr="00164F3D" w:rsidRDefault="00CF43C3" w:rsidP="00736090">
      <w:pPr>
        <w:pStyle w:val="Prrafodelista"/>
        <w:ind w:left="0"/>
      </w:pPr>
    </w:p>
    <w:p w14:paraId="354AB2EC" w14:textId="77777777" w:rsidR="00CF43C3" w:rsidRPr="00164F3D" w:rsidRDefault="00CF43C3" w:rsidP="00736090">
      <w:pPr>
        <w:pStyle w:val="Prrafodelista"/>
        <w:ind w:left="0"/>
      </w:pPr>
    </w:p>
    <w:p w14:paraId="6BABC579" w14:textId="77777777" w:rsidR="00736090" w:rsidRPr="00164F3D" w:rsidRDefault="00736090" w:rsidP="00CF43C3">
      <w:pPr>
        <w:pStyle w:val="Ttulo1"/>
        <w:rPr>
          <w:rFonts w:ascii="Times New Roman" w:hAnsi="Times New Roman" w:cs="Times New Roman"/>
          <w:szCs w:val="24"/>
        </w:rPr>
      </w:pPr>
      <w:bookmarkStart w:id="103" w:name="_Toc482714976"/>
      <w:bookmarkStart w:id="104" w:name="_Toc482714992"/>
      <w:bookmarkStart w:id="105" w:name="_Toc482715002"/>
      <w:bookmarkStart w:id="106" w:name="_Toc482715012"/>
      <w:bookmarkStart w:id="107" w:name="_Toc482715022"/>
      <w:bookmarkStart w:id="108" w:name="_Toc482715032"/>
      <w:bookmarkStart w:id="109" w:name="_Toc482715042"/>
      <w:bookmarkStart w:id="110" w:name="_Toc482715052"/>
      <w:bookmarkStart w:id="111" w:name="_Toc482715062"/>
      <w:bookmarkStart w:id="112" w:name="_Toc482715072"/>
      <w:bookmarkStart w:id="113" w:name="_Toc482715082"/>
      <w:bookmarkStart w:id="114" w:name="_Toc482715092"/>
      <w:bookmarkStart w:id="115" w:name="_Toc482715102"/>
      <w:bookmarkStart w:id="116" w:name="_Toc482715112"/>
      <w:bookmarkStart w:id="117" w:name="_Toc482715302"/>
      <w:bookmarkStart w:id="118" w:name="_Toc513544045"/>
      <w:r w:rsidRPr="00164F3D">
        <w:rPr>
          <w:rFonts w:ascii="Times New Roman" w:hAnsi="Times New Roman" w:cs="Times New Roman"/>
          <w:szCs w:val="24"/>
        </w:rPr>
        <w:t>ANEXOS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</w:p>
    <w:p w14:paraId="37C3A021" w14:textId="77777777" w:rsidR="00375D11" w:rsidRPr="00164F3D" w:rsidRDefault="00375D11" w:rsidP="00736090">
      <w:pPr>
        <w:rPr>
          <w:rFonts w:ascii="Times New Roman" w:hAnsi="Times New Roman" w:cs="Times New Roman"/>
          <w:sz w:val="24"/>
          <w:szCs w:val="24"/>
        </w:rPr>
      </w:pPr>
    </w:p>
    <w:p w14:paraId="66E2DE7D" w14:textId="77777777" w:rsidR="00375D11" w:rsidRPr="00164F3D" w:rsidRDefault="00375D11" w:rsidP="00736090">
      <w:pPr>
        <w:rPr>
          <w:rFonts w:ascii="Times New Roman" w:hAnsi="Times New Roman" w:cs="Times New Roman"/>
          <w:sz w:val="24"/>
          <w:szCs w:val="24"/>
        </w:rPr>
      </w:pPr>
    </w:p>
    <w:p w14:paraId="287E4CB6" w14:textId="77777777" w:rsidR="00375D11" w:rsidRPr="00164F3D" w:rsidRDefault="00375D11" w:rsidP="00736090">
      <w:pPr>
        <w:rPr>
          <w:rFonts w:ascii="Times New Roman" w:hAnsi="Times New Roman" w:cs="Times New Roman"/>
          <w:sz w:val="24"/>
          <w:szCs w:val="24"/>
        </w:rPr>
      </w:pPr>
    </w:p>
    <w:p w14:paraId="105199CB" w14:textId="77777777" w:rsidR="00375D11" w:rsidRPr="00164F3D" w:rsidRDefault="00375D11" w:rsidP="00736090">
      <w:pPr>
        <w:rPr>
          <w:rFonts w:ascii="Times New Roman" w:hAnsi="Times New Roman" w:cs="Times New Roman"/>
          <w:sz w:val="24"/>
          <w:szCs w:val="24"/>
        </w:rPr>
      </w:pPr>
    </w:p>
    <w:p w14:paraId="2585B2A6" w14:textId="77777777" w:rsidR="00375D11" w:rsidRPr="00164F3D" w:rsidRDefault="00375D11" w:rsidP="00736090">
      <w:pPr>
        <w:rPr>
          <w:rFonts w:ascii="Times New Roman" w:hAnsi="Times New Roman" w:cs="Times New Roman"/>
          <w:sz w:val="24"/>
          <w:szCs w:val="24"/>
        </w:rPr>
      </w:pPr>
    </w:p>
    <w:p w14:paraId="15236319" w14:textId="77777777" w:rsidR="00375D11" w:rsidRPr="00164F3D" w:rsidRDefault="00375D11" w:rsidP="00736090">
      <w:pPr>
        <w:rPr>
          <w:rFonts w:ascii="Times New Roman" w:hAnsi="Times New Roman" w:cs="Times New Roman"/>
          <w:sz w:val="24"/>
          <w:szCs w:val="24"/>
        </w:rPr>
      </w:pPr>
    </w:p>
    <w:sectPr w:rsidR="00375D11" w:rsidRPr="00164F3D" w:rsidSect="001A0AA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45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FF98C" w14:textId="77777777" w:rsidR="00E46831" w:rsidRDefault="00E46831" w:rsidP="00162990">
      <w:r>
        <w:separator/>
      </w:r>
    </w:p>
  </w:endnote>
  <w:endnote w:type="continuationSeparator" w:id="0">
    <w:p w14:paraId="732B88F0" w14:textId="77777777" w:rsidR="00E46831" w:rsidRDefault="00E46831" w:rsidP="00162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A9C8E" w14:textId="77777777" w:rsidR="00031ADA" w:rsidRDefault="00031AD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jc w:val="center"/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446"/>
      <w:gridCol w:w="1342"/>
    </w:tblGrid>
    <w:tr w:rsidR="00031ADA" w14:paraId="46C69F08" w14:textId="77777777" w:rsidTr="003C00E2">
      <w:trPr>
        <w:trHeight w:val="416"/>
        <w:jc w:val="center"/>
      </w:trPr>
      <w:tc>
        <w:tcPr>
          <w:tcW w:w="7583" w:type="dxa"/>
          <w:vAlign w:val="center"/>
        </w:tcPr>
        <w:p w14:paraId="0419F77C" w14:textId="77777777" w:rsidR="00031ADA" w:rsidRPr="00085796" w:rsidRDefault="00031ADA" w:rsidP="00295C00">
          <w:pPr>
            <w:pStyle w:val="Piedepgina"/>
            <w:rPr>
              <w:b/>
              <w:sz w:val="16"/>
            </w:rPr>
          </w:pPr>
          <w:r>
            <w:rPr>
              <w:sz w:val="16"/>
              <w:szCs w:val="16"/>
            </w:rPr>
            <w:t>&lt;</w:t>
          </w:r>
          <w:r w:rsidRPr="003C00E2">
            <w:rPr>
              <w:sz w:val="16"/>
              <w:szCs w:val="16"/>
            </w:rPr>
            <w:t>Colocar los apellidos e inicial del primer nombre de los autores en orden alfabético, separados por punto y coma</w:t>
          </w:r>
          <w:r>
            <w:t>&gt;</w:t>
          </w:r>
        </w:p>
      </w:tc>
      <w:tc>
        <w:tcPr>
          <w:tcW w:w="1344" w:type="dxa"/>
          <w:vAlign w:val="center"/>
        </w:tcPr>
        <w:p w14:paraId="7338028C" w14:textId="32A7AD08" w:rsidR="00031ADA" w:rsidRPr="00085796" w:rsidRDefault="00031ADA" w:rsidP="00295C00">
          <w:pPr>
            <w:pStyle w:val="Piedepgina"/>
            <w:jc w:val="right"/>
            <w:rPr>
              <w:b/>
              <w:sz w:val="16"/>
            </w:rPr>
          </w:pPr>
          <w:r>
            <w:rPr>
              <w:b/>
              <w:sz w:val="16"/>
            </w:rPr>
            <w:t xml:space="preserve">Pág. </w:t>
          </w:r>
          <w:r w:rsidRPr="0018163B">
            <w:rPr>
              <w:b/>
              <w:sz w:val="16"/>
            </w:rPr>
            <w:fldChar w:fldCharType="begin"/>
          </w:r>
          <w:r w:rsidRPr="0018163B">
            <w:rPr>
              <w:b/>
              <w:sz w:val="16"/>
            </w:rPr>
            <w:instrText>PAGE   \* MERGEFORMAT</w:instrText>
          </w:r>
          <w:r w:rsidRPr="0018163B">
            <w:rPr>
              <w:b/>
              <w:sz w:val="16"/>
            </w:rPr>
            <w:fldChar w:fldCharType="separate"/>
          </w:r>
          <w:r>
            <w:rPr>
              <w:b/>
              <w:noProof/>
              <w:sz w:val="16"/>
            </w:rPr>
            <w:t>19</w:t>
          </w:r>
          <w:r w:rsidRPr="0018163B">
            <w:rPr>
              <w:b/>
              <w:sz w:val="16"/>
            </w:rPr>
            <w:fldChar w:fldCharType="end"/>
          </w:r>
        </w:p>
      </w:tc>
    </w:tr>
  </w:tbl>
  <w:p w14:paraId="4CCFDE95" w14:textId="77777777" w:rsidR="00031ADA" w:rsidRDefault="00031AD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9BD8A" w14:textId="77777777" w:rsidR="00031ADA" w:rsidRDefault="00031A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5D41C" w14:textId="77777777" w:rsidR="00E46831" w:rsidRDefault="00E46831" w:rsidP="00162990">
      <w:r>
        <w:separator/>
      </w:r>
    </w:p>
  </w:footnote>
  <w:footnote w:type="continuationSeparator" w:id="0">
    <w:p w14:paraId="77106C19" w14:textId="77777777" w:rsidR="00E46831" w:rsidRDefault="00E46831" w:rsidP="00162990">
      <w:r>
        <w:continuationSeparator/>
      </w:r>
    </w:p>
  </w:footnote>
  <w:footnote w:id="1">
    <w:p w14:paraId="48394C61" w14:textId="77777777" w:rsidR="00031ADA" w:rsidRPr="000E4540" w:rsidRDefault="00031ADA" w:rsidP="00AA472A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0E4540">
        <w:t>Mendeley. (2017). Homepage | Mendeley. Recuperado 16 de mayo de 2017, a partir de https://www.mendeley.com/</w:t>
      </w:r>
    </w:p>
    <w:p w14:paraId="5934005A" w14:textId="77777777" w:rsidR="00031ADA" w:rsidRPr="000E4540" w:rsidRDefault="00031ADA" w:rsidP="00AA472A">
      <w:pPr>
        <w:pStyle w:val="Textonotapie"/>
      </w:pPr>
      <w:r w:rsidRPr="000E4540">
        <w:t>Zotero. (2017). es:quick_start_guide [Zotero Documentation]. Recuperado 16 de mayo de 2017, a partir de https://www.zotero.org/support/es/Quick%20Start%20Guide</w:t>
      </w:r>
    </w:p>
    <w:p w14:paraId="3AFE51BD" w14:textId="77777777" w:rsidR="00031ADA" w:rsidRDefault="00031ADA" w:rsidP="00AA472A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3586A" w14:textId="77777777" w:rsidR="00031ADA" w:rsidRDefault="00031A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CBED9" w14:textId="6E34E082" w:rsidR="00031ADA" w:rsidRPr="00555A31" w:rsidRDefault="00031ADA" w:rsidP="009A0502">
    <w:pPr>
      <w:pStyle w:val="Encabezado"/>
      <w:ind w:firstLine="0"/>
    </w:pPr>
    <w:r>
      <w:rPr>
        <w:noProof/>
      </w:rPr>
      <w:drawing>
        <wp:inline distT="0" distB="0" distL="0" distR="0" wp14:anchorId="32B30F62" wp14:editId="1071862B">
          <wp:extent cx="1731645" cy="518160"/>
          <wp:effectExtent l="0" t="0" r="190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64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sdt>
      <w:sdtPr>
        <w:id w:val="968859947"/>
        <w:placeholder>
          <w:docPart w:val="95275C44CFDF471C96AB519C97CC8120"/>
        </w:placeholder>
        <w:temporary/>
        <w:showingPlcHdr/>
        <w15:appearance w15:val="hidden"/>
      </w:sdtPr>
      <w:sdtEndPr/>
      <w:sdtContent>
        <w:r>
          <w:rPr>
            <w:lang w:val="es-ES"/>
          </w:rPr>
          <w:t>[Escriba aquí]</w:t>
        </w:r>
      </w:sdtContent>
    </w:sdt>
    <w:r>
      <w:ptab w:relativeTo="margin" w:alignment="right" w:leader="none"/>
    </w:r>
    <w:r>
      <w:t>Título de la Investigación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DEF33" w14:textId="77777777" w:rsidR="00031ADA" w:rsidRDefault="00031AD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E0849"/>
    <w:multiLevelType w:val="multilevel"/>
    <w:tmpl w:val="A9EEB490"/>
    <w:lvl w:ilvl="0">
      <w:start w:val="1"/>
      <w:numFmt w:val="decimal"/>
      <w:lvlText w:val="CAPÍTULO 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143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A0048B7"/>
    <w:multiLevelType w:val="hybridMultilevel"/>
    <w:tmpl w:val="A792FE56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7420E5"/>
    <w:multiLevelType w:val="hybridMultilevel"/>
    <w:tmpl w:val="9E187466"/>
    <w:lvl w:ilvl="0" w:tplc="CBA4E3C6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270CB"/>
    <w:multiLevelType w:val="multilevel"/>
    <w:tmpl w:val="0C0A001D"/>
    <w:styleLink w:val="Estilo1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B7F3393"/>
    <w:multiLevelType w:val="multilevel"/>
    <w:tmpl w:val="F6B042AA"/>
    <w:styleLink w:val="Estilo2"/>
    <w:lvl w:ilvl="0">
      <w:start w:val="1"/>
      <w:numFmt w:val="decimal"/>
      <w:lvlText w:val="CAPÍTULO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0"/>
    <w:lvlOverride w:ilvl="0">
      <w:startOverride w:val="5"/>
    </w:lvlOverride>
    <w:lvlOverride w:ilvl="1">
      <w:startOverride w:val="7"/>
    </w:lvlOverride>
  </w:num>
  <w:num w:numId="6">
    <w:abstractNumId w:val="0"/>
    <w:lvlOverride w:ilvl="0">
      <w:startOverride w:val="5"/>
    </w:lvlOverride>
    <w:lvlOverride w:ilvl="1">
      <w:startOverride w:val="7"/>
    </w:lvlOverride>
  </w:num>
  <w:num w:numId="7">
    <w:abstractNumId w:val="0"/>
    <w:lvlOverride w:ilvl="0">
      <w:startOverride w:val="5"/>
    </w:lvlOverride>
    <w:lvlOverride w:ilvl="1">
      <w:startOverride w:val="7"/>
    </w:lvlOverride>
  </w:num>
  <w:num w:numId="8">
    <w:abstractNumId w:val="0"/>
    <w:lvlOverride w:ilvl="0">
      <w:startOverride w:val="5"/>
    </w:lvlOverride>
    <w:lvlOverride w:ilvl="1">
      <w:startOverride w:val="7"/>
    </w:lvlOverride>
  </w:num>
  <w:num w:numId="9">
    <w:abstractNumId w:val="0"/>
    <w:lvlOverride w:ilvl="0">
      <w:startOverride w:val="5"/>
    </w:lvlOverride>
    <w:lvlOverride w:ilvl="1">
      <w:startOverride w:val="13"/>
    </w:lvlOverride>
    <w:lvlOverride w:ilvl="2">
      <w:startOverride w:val="5"/>
    </w:lvlOverride>
  </w:num>
  <w:num w:numId="10">
    <w:abstractNumId w:val="0"/>
    <w:lvlOverride w:ilvl="0">
      <w:startOverride w:val="5"/>
    </w:lvlOverride>
    <w:lvlOverride w:ilvl="1">
      <w:startOverride w:val="13"/>
    </w:lvlOverride>
    <w:lvlOverride w:ilvl="2">
      <w:startOverride w:val="5"/>
    </w:lvlOverride>
  </w:num>
  <w:num w:numId="11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ttachedTemplate r:id="rId1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D98"/>
    <w:rsid w:val="00002712"/>
    <w:rsid w:val="00020CF1"/>
    <w:rsid w:val="00027FDD"/>
    <w:rsid w:val="00031ADA"/>
    <w:rsid w:val="000329F5"/>
    <w:rsid w:val="0004478A"/>
    <w:rsid w:val="00044B92"/>
    <w:rsid w:val="00051A3A"/>
    <w:rsid w:val="00057B4B"/>
    <w:rsid w:val="00071D98"/>
    <w:rsid w:val="000758A7"/>
    <w:rsid w:val="00075CE7"/>
    <w:rsid w:val="0008132A"/>
    <w:rsid w:val="000818DD"/>
    <w:rsid w:val="000828DE"/>
    <w:rsid w:val="00090B56"/>
    <w:rsid w:val="000A3AEF"/>
    <w:rsid w:val="000A55F0"/>
    <w:rsid w:val="000B22E8"/>
    <w:rsid w:val="000B281F"/>
    <w:rsid w:val="000C5691"/>
    <w:rsid w:val="000D3F44"/>
    <w:rsid w:val="000D4212"/>
    <w:rsid w:val="000E5FF1"/>
    <w:rsid w:val="00116EBA"/>
    <w:rsid w:val="00124C42"/>
    <w:rsid w:val="00126C9E"/>
    <w:rsid w:val="00131F5A"/>
    <w:rsid w:val="00134A02"/>
    <w:rsid w:val="00162990"/>
    <w:rsid w:val="00164F3D"/>
    <w:rsid w:val="0016796B"/>
    <w:rsid w:val="0018163B"/>
    <w:rsid w:val="0018234E"/>
    <w:rsid w:val="001841D5"/>
    <w:rsid w:val="00185201"/>
    <w:rsid w:val="001968A1"/>
    <w:rsid w:val="00196D2A"/>
    <w:rsid w:val="001A07D0"/>
    <w:rsid w:val="001A0AA3"/>
    <w:rsid w:val="001B2554"/>
    <w:rsid w:val="001C35B7"/>
    <w:rsid w:val="00213566"/>
    <w:rsid w:val="002218D8"/>
    <w:rsid w:val="00221CAF"/>
    <w:rsid w:val="00222AC9"/>
    <w:rsid w:val="00226E94"/>
    <w:rsid w:val="002312C6"/>
    <w:rsid w:val="00242A05"/>
    <w:rsid w:val="0024374B"/>
    <w:rsid w:val="00270F69"/>
    <w:rsid w:val="0029357C"/>
    <w:rsid w:val="00295C00"/>
    <w:rsid w:val="00296B06"/>
    <w:rsid w:val="002A0F46"/>
    <w:rsid w:val="002A10CB"/>
    <w:rsid w:val="002A1880"/>
    <w:rsid w:val="002A38C0"/>
    <w:rsid w:val="002A69A3"/>
    <w:rsid w:val="002A7A9E"/>
    <w:rsid w:val="002B3227"/>
    <w:rsid w:val="002C36FD"/>
    <w:rsid w:val="002E7F24"/>
    <w:rsid w:val="00313F11"/>
    <w:rsid w:val="00320AB3"/>
    <w:rsid w:val="00330645"/>
    <w:rsid w:val="00331D4D"/>
    <w:rsid w:val="00335FC4"/>
    <w:rsid w:val="00337840"/>
    <w:rsid w:val="00340FA9"/>
    <w:rsid w:val="00360999"/>
    <w:rsid w:val="0036354A"/>
    <w:rsid w:val="00365D41"/>
    <w:rsid w:val="0037553C"/>
    <w:rsid w:val="00375D11"/>
    <w:rsid w:val="00390847"/>
    <w:rsid w:val="00391588"/>
    <w:rsid w:val="00394342"/>
    <w:rsid w:val="00394C2A"/>
    <w:rsid w:val="00397F7F"/>
    <w:rsid w:val="003A0ED8"/>
    <w:rsid w:val="003A44C7"/>
    <w:rsid w:val="003A5701"/>
    <w:rsid w:val="003C00E2"/>
    <w:rsid w:val="003D020B"/>
    <w:rsid w:val="003E3E67"/>
    <w:rsid w:val="003F418D"/>
    <w:rsid w:val="00410A6B"/>
    <w:rsid w:val="00413EB3"/>
    <w:rsid w:val="00416BAD"/>
    <w:rsid w:val="004170E9"/>
    <w:rsid w:val="00425CC3"/>
    <w:rsid w:val="0043691A"/>
    <w:rsid w:val="00441FBD"/>
    <w:rsid w:val="004426D0"/>
    <w:rsid w:val="004443D7"/>
    <w:rsid w:val="00445BEB"/>
    <w:rsid w:val="0044760A"/>
    <w:rsid w:val="00460D7C"/>
    <w:rsid w:val="00485EF2"/>
    <w:rsid w:val="0049139D"/>
    <w:rsid w:val="004A11B3"/>
    <w:rsid w:val="004A21A3"/>
    <w:rsid w:val="004A5019"/>
    <w:rsid w:val="004B3CA0"/>
    <w:rsid w:val="004B79F9"/>
    <w:rsid w:val="004C1B7D"/>
    <w:rsid w:val="004E31A3"/>
    <w:rsid w:val="004E36EA"/>
    <w:rsid w:val="0050649E"/>
    <w:rsid w:val="00506CD6"/>
    <w:rsid w:val="00525B19"/>
    <w:rsid w:val="005314EB"/>
    <w:rsid w:val="00536042"/>
    <w:rsid w:val="00540FAF"/>
    <w:rsid w:val="00541AFC"/>
    <w:rsid w:val="005545B8"/>
    <w:rsid w:val="0055560B"/>
    <w:rsid w:val="00555A31"/>
    <w:rsid w:val="005607D0"/>
    <w:rsid w:val="00567494"/>
    <w:rsid w:val="005741E3"/>
    <w:rsid w:val="005750D3"/>
    <w:rsid w:val="00575CB4"/>
    <w:rsid w:val="00581F28"/>
    <w:rsid w:val="005938E2"/>
    <w:rsid w:val="005B388C"/>
    <w:rsid w:val="005C042C"/>
    <w:rsid w:val="005C1469"/>
    <w:rsid w:val="005C558D"/>
    <w:rsid w:val="005D29FD"/>
    <w:rsid w:val="005E3A63"/>
    <w:rsid w:val="005F5DE3"/>
    <w:rsid w:val="00601464"/>
    <w:rsid w:val="00601BA3"/>
    <w:rsid w:val="006258B0"/>
    <w:rsid w:val="006412AF"/>
    <w:rsid w:val="00645563"/>
    <w:rsid w:val="00645B03"/>
    <w:rsid w:val="006519A1"/>
    <w:rsid w:val="00652764"/>
    <w:rsid w:val="00656A34"/>
    <w:rsid w:val="006768BB"/>
    <w:rsid w:val="00682401"/>
    <w:rsid w:val="00696B51"/>
    <w:rsid w:val="006A7EC5"/>
    <w:rsid w:val="006C1271"/>
    <w:rsid w:val="006C209E"/>
    <w:rsid w:val="006C6052"/>
    <w:rsid w:val="006C6E02"/>
    <w:rsid w:val="006E0F5D"/>
    <w:rsid w:val="006E1F39"/>
    <w:rsid w:val="006E4D15"/>
    <w:rsid w:val="006F03BF"/>
    <w:rsid w:val="006F054B"/>
    <w:rsid w:val="006F1579"/>
    <w:rsid w:val="006F1C01"/>
    <w:rsid w:val="006F714A"/>
    <w:rsid w:val="007064FB"/>
    <w:rsid w:val="00706CC5"/>
    <w:rsid w:val="00712B9F"/>
    <w:rsid w:val="00720344"/>
    <w:rsid w:val="00736090"/>
    <w:rsid w:val="00736F65"/>
    <w:rsid w:val="00740AAC"/>
    <w:rsid w:val="007443F0"/>
    <w:rsid w:val="00745470"/>
    <w:rsid w:val="00750D4D"/>
    <w:rsid w:val="0075240F"/>
    <w:rsid w:val="00765A9D"/>
    <w:rsid w:val="007666F1"/>
    <w:rsid w:val="00767392"/>
    <w:rsid w:val="007835C3"/>
    <w:rsid w:val="00792ED9"/>
    <w:rsid w:val="007A6AB3"/>
    <w:rsid w:val="007C03C8"/>
    <w:rsid w:val="007E0D4D"/>
    <w:rsid w:val="007E3171"/>
    <w:rsid w:val="007F04E1"/>
    <w:rsid w:val="007F249C"/>
    <w:rsid w:val="00810543"/>
    <w:rsid w:val="00821774"/>
    <w:rsid w:val="00822B7F"/>
    <w:rsid w:val="00847F49"/>
    <w:rsid w:val="008518AA"/>
    <w:rsid w:val="00853524"/>
    <w:rsid w:val="00875669"/>
    <w:rsid w:val="008A38A8"/>
    <w:rsid w:val="008A40FF"/>
    <w:rsid w:val="008B0E8F"/>
    <w:rsid w:val="008E098B"/>
    <w:rsid w:val="008E640E"/>
    <w:rsid w:val="008E7D97"/>
    <w:rsid w:val="008F7B2E"/>
    <w:rsid w:val="00903433"/>
    <w:rsid w:val="00906EFF"/>
    <w:rsid w:val="009212DC"/>
    <w:rsid w:val="0092350D"/>
    <w:rsid w:val="00926F3B"/>
    <w:rsid w:val="00937839"/>
    <w:rsid w:val="00955E98"/>
    <w:rsid w:val="00960126"/>
    <w:rsid w:val="009715EC"/>
    <w:rsid w:val="00976211"/>
    <w:rsid w:val="00977423"/>
    <w:rsid w:val="009856BB"/>
    <w:rsid w:val="00986730"/>
    <w:rsid w:val="00992B6B"/>
    <w:rsid w:val="00996CF5"/>
    <w:rsid w:val="009A02BB"/>
    <w:rsid w:val="009A0502"/>
    <w:rsid w:val="009A2199"/>
    <w:rsid w:val="009A2880"/>
    <w:rsid w:val="009B3FEB"/>
    <w:rsid w:val="009C26D5"/>
    <w:rsid w:val="009C487B"/>
    <w:rsid w:val="009D20B6"/>
    <w:rsid w:val="009E1848"/>
    <w:rsid w:val="009E363A"/>
    <w:rsid w:val="009E6DBE"/>
    <w:rsid w:val="009F019E"/>
    <w:rsid w:val="009F1906"/>
    <w:rsid w:val="00A05FA7"/>
    <w:rsid w:val="00A26AA4"/>
    <w:rsid w:val="00A31BCC"/>
    <w:rsid w:val="00A3437D"/>
    <w:rsid w:val="00A37B5C"/>
    <w:rsid w:val="00A50B25"/>
    <w:rsid w:val="00A5272B"/>
    <w:rsid w:val="00A55793"/>
    <w:rsid w:val="00A74D97"/>
    <w:rsid w:val="00A80B4B"/>
    <w:rsid w:val="00A851DD"/>
    <w:rsid w:val="00A86102"/>
    <w:rsid w:val="00AA472A"/>
    <w:rsid w:val="00AD4CE8"/>
    <w:rsid w:val="00AE29AC"/>
    <w:rsid w:val="00AE3066"/>
    <w:rsid w:val="00AE51B4"/>
    <w:rsid w:val="00AF65F8"/>
    <w:rsid w:val="00B03F7D"/>
    <w:rsid w:val="00B04493"/>
    <w:rsid w:val="00B11E3D"/>
    <w:rsid w:val="00B1296B"/>
    <w:rsid w:val="00B202FC"/>
    <w:rsid w:val="00B404BC"/>
    <w:rsid w:val="00B52965"/>
    <w:rsid w:val="00B54B70"/>
    <w:rsid w:val="00B60D85"/>
    <w:rsid w:val="00B618D4"/>
    <w:rsid w:val="00B663CA"/>
    <w:rsid w:val="00B67655"/>
    <w:rsid w:val="00B739A9"/>
    <w:rsid w:val="00B80018"/>
    <w:rsid w:val="00B818F9"/>
    <w:rsid w:val="00B91DAD"/>
    <w:rsid w:val="00B91FCA"/>
    <w:rsid w:val="00B93EA3"/>
    <w:rsid w:val="00B96DFB"/>
    <w:rsid w:val="00BA180D"/>
    <w:rsid w:val="00BC5690"/>
    <w:rsid w:val="00BD1EBF"/>
    <w:rsid w:val="00BE0086"/>
    <w:rsid w:val="00BE0AE3"/>
    <w:rsid w:val="00BE4450"/>
    <w:rsid w:val="00BF20EC"/>
    <w:rsid w:val="00BF3F99"/>
    <w:rsid w:val="00C03805"/>
    <w:rsid w:val="00C0488F"/>
    <w:rsid w:val="00C04AA7"/>
    <w:rsid w:val="00C05F5B"/>
    <w:rsid w:val="00C13AEA"/>
    <w:rsid w:val="00C17A2D"/>
    <w:rsid w:val="00C22445"/>
    <w:rsid w:val="00C24E3A"/>
    <w:rsid w:val="00C26F0E"/>
    <w:rsid w:val="00C35802"/>
    <w:rsid w:val="00C451B8"/>
    <w:rsid w:val="00C6089A"/>
    <w:rsid w:val="00C76322"/>
    <w:rsid w:val="00C90623"/>
    <w:rsid w:val="00C92EC3"/>
    <w:rsid w:val="00C953DE"/>
    <w:rsid w:val="00CA1389"/>
    <w:rsid w:val="00CA4AE5"/>
    <w:rsid w:val="00CA50B7"/>
    <w:rsid w:val="00CB3F92"/>
    <w:rsid w:val="00CC1B68"/>
    <w:rsid w:val="00CC2A5F"/>
    <w:rsid w:val="00CD4DC4"/>
    <w:rsid w:val="00CF43C3"/>
    <w:rsid w:val="00D05724"/>
    <w:rsid w:val="00D266CF"/>
    <w:rsid w:val="00D30154"/>
    <w:rsid w:val="00D46F26"/>
    <w:rsid w:val="00D57EB8"/>
    <w:rsid w:val="00D73F3B"/>
    <w:rsid w:val="00D82E3D"/>
    <w:rsid w:val="00D91616"/>
    <w:rsid w:val="00DA2532"/>
    <w:rsid w:val="00DA2DC6"/>
    <w:rsid w:val="00DB3652"/>
    <w:rsid w:val="00DB47BA"/>
    <w:rsid w:val="00DC10E3"/>
    <w:rsid w:val="00DE7983"/>
    <w:rsid w:val="00DF7BC3"/>
    <w:rsid w:val="00E037ED"/>
    <w:rsid w:val="00E16F7B"/>
    <w:rsid w:val="00E31DCE"/>
    <w:rsid w:val="00E32C9C"/>
    <w:rsid w:val="00E375C2"/>
    <w:rsid w:val="00E37924"/>
    <w:rsid w:val="00E46831"/>
    <w:rsid w:val="00E536D4"/>
    <w:rsid w:val="00E6571C"/>
    <w:rsid w:val="00E7035C"/>
    <w:rsid w:val="00E83F6D"/>
    <w:rsid w:val="00E864A4"/>
    <w:rsid w:val="00EA44E4"/>
    <w:rsid w:val="00EA6DCF"/>
    <w:rsid w:val="00EB28E0"/>
    <w:rsid w:val="00EB476A"/>
    <w:rsid w:val="00EB7DD5"/>
    <w:rsid w:val="00EC31A1"/>
    <w:rsid w:val="00EC5AA0"/>
    <w:rsid w:val="00ED7F26"/>
    <w:rsid w:val="00EF0BA1"/>
    <w:rsid w:val="00EF335B"/>
    <w:rsid w:val="00EF6ED0"/>
    <w:rsid w:val="00EF7F57"/>
    <w:rsid w:val="00F00ED2"/>
    <w:rsid w:val="00F22E5A"/>
    <w:rsid w:val="00F23D4F"/>
    <w:rsid w:val="00F24579"/>
    <w:rsid w:val="00F25ABD"/>
    <w:rsid w:val="00F309FD"/>
    <w:rsid w:val="00F326E9"/>
    <w:rsid w:val="00F339EB"/>
    <w:rsid w:val="00F41436"/>
    <w:rsid w:val="00F50676"/>
    <w:rsid w:val="00F6050A"/>
    <w:rsid w:val="00F61851"/>
    <w:rsid w:val="00F74596"/>
    <w:rsid w:val="00F81FEC"/>
    <w:rsid w:val="00F8261A"/>
    <w:rsid w:val="00F84CA9"/>
    <w:rsid w:val="00F92CAF"/>
    <w:rsid w:val="00F950D4"/>
    <w:rsid w:val="00FA0D4D"/>
    <w:rsid w:val="00FB319F"/>
    <w:rsid w:val="00FC5E58"/>
    <w:rsid w:val="00FD16C0"/>
    <w:rsid w:val="00FD597B"/>
    <w:rsid w:val="00FD674A"/>
    <w:rsid w:val="00FE04D0"/>
    <w:rsid w:val="00FE69C3"/>
    <w:rsid w:val="00FE6E9B"/>
    <w:rsid w:val="00FF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D11914"/>
  <w15:docId w15:val="{B28197AE-530F-46D9-95A7-2EEE307EB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669"/>
    <w:pPr>
      <w:spacing w:before="120" w:after="0" w:line="360" w:lineRule="auto"/>
      <w:ind w:firstLine="709"/>
      <w:jc w:val="both"/>
    </w:pPr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126C9E"/>
    <w:pPr>
      <w:keepNext/>
      <w:keepLines/>
      <w:spacing w:after="120"/>
      <w:jc w:val="center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5669"/>
    <w:pPr>
      <w:keepNext/>
      <w:keepLines/>
      <w:numPr>
        <w:ilvl w:val="1"/>
        <w:numId w:val="1"/>
      </w:numPr>
      <w:spacing w:after="120"/>
      <w:ind w:left="576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7E3171"/>
    <w:pPr>
      <w:keepNext/>
      <w:keepLines/>
      <w:numPr>
        <w:ilvl w:val="2"/>
        <w:numId w:val="1"/>
      </w:numPr>
      <w:spacing w:after="120"/>
      <w:outlineLvl w:val="2"/>
    </w:pPr>
    <w:rPr>
      <w:rFonts w:eastAsiaTheme="majorEastAsia" w:cstheme="majorBidi"/>
      <w:bCs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22AC9"/>
    <w:pPr>
      <w:keepNext/>
      <w:keepLines/>
      <w:numPr>
        <w:ilvl w:val="3"/>
        <w:numId w:val="1"/>
      </w:numPr>
      <w:spacing w:after="120"/>
      <w:outlineLvl w:val="3"/>
    </w:pPr>
    <w:rPr>
      <w:rFonts w:eastAsiaTheme="majorEastAsia" w:cstheme="majorBidi"/>
      <w:bCs/>
      <w:iCs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E798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E798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E798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E798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E798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B404BC"/>
    <w:pPr>
      <w:jc w:val="center"/>
    </w:pPr>
    <w:rPr>
      <w:rFonts w:eastAsia="Calibri" w:cs="Times New Roman"/>
      <w:b/>
      <w:sz w:val="24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B404BC"/>
    <w:rPr>
      <w:rFonts w:ascii="Arial" w:eastAsia="Calibri" w:hAnsi="Arial" w:cs="Times New Roman"/>
      <w:b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6299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629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2990"/>
    <w:rPr>
      <w:rFonts w:ascii="Arial" w:hAnsi="Arial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1629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90"/>
    <w:rPr>
      <w:rFonts w:ascii="Arial" w:hAnsi="Arial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29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299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26C9E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75669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E3171"/>
    <w:rPr>
      <w:rFonts w:ascii="Arial" w:eastAsiaTheme="majorEastAsia" w:hAnsi="Arial" w:cstheme="majorBidi"/>
      <w:bCs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222AC9"/>
    <w:rPr>
      <w:rFonts w:ascii="Arial" w:eastAsiaTheme="majorEastAsia" w:hAnsi="Arial" w:cstheme="majorBidi"/>
      <w:bCs/>
      <w:iCs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E7983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E7983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E798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E798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E798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Estilo1">
    <w:name w:val="Estilo1"/>
    <w:uiPriority w:val="99"/>
    <w:rsid w:val="00DE7983"/>
    <w:pPr>
      <w:numPr>
        <w:numId w:val="2"/>
      </w:numPr>
    </w:pPr>
  </w:style>
  <w:style w:type="paragraph" w:styleId="Prrafodelista">
    <w:name w:val="List Paragraph"/>
    <w:basedOn w:val="Normal"/>
    <w:uiPriority w:val="34"/>
    <w:qFormat/>
    <w:rsid w:val="00340FA9"/>
    <w:pPr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numbering" w:customStyle="1" w:styleId="Estilo2">
    <w:name w:val="Estilo2"/>
    <w:uiPriority w:val="99"/>
    <w:rsid w:val="008E640E"/>
    <w:pPr>
      <w:numPr>
        <w:numId w:val="3"/>
      </w:numPr>
    </w:pPr>
  </w:style>
  <w:style w:type="character" w:styleId="Hipervnculo">
    <w:name w:val="Hyperlink"/>
    <w:basedOn w:val="Fuentedeprrafopredeter"/>
    <w:uiPriority w:val="99"/>
    <w:unhideWhenUsed/>
    <w:rsid w:val="00BC5690"/>
    <w:rPr>
      <w:color w:val="0000FF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320AB3"/>
    <w:pPr>
      <w:tabs>
        <w:tab w:val="right" w:pos="8778"/>
      </w:tabs>
      <w:spacing w:before="0" w:line="480" w:lineRule="auto"/>
      <w:ind w:firstLine="0"/>
      <w:jc w:val="left"/>
    </w:pPr>
    <w:rPr>
      <w:bCs/>
      <w:cap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C13AEA"/>
    <w:pPr>
      <w:tabs>
        <w:tab w:val="left" w:pos="1400"/>
        <w:tab w:val="right" w:pos="8778"/>
      </w:tabs>
      <w:spacing w:before="240" w:after="240"/>
      <w:jc w:val="left"/>
    </w:pPr>
    <w:rPr>
      <w:bCs/>
      <w:sz w:val="24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EB476A"/>
    <w:pPr>
      <w:spacing w:before="0"/>
      <w:ind w:left="200"/>
      <w:jc w:val="left"/>
    </w:pPr>
    <w:rPr>
      <w:rFonts w:asciiTheme="minorHAnsi" w:hAnsiTheme="minorHAnsi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740AAC"/>
    <w:pPr>
      <w:spacing w:before="0"/>
      <w:ind w:left="400"/>
      <w:jc w:val="left"/>
    </w:pPr>
    <w:rPr>
      <w:rFonts w:asciiTheme="minorHAnsi" w:hAnsiTheme="minorHAnsi"/>
      <w:szCs w:val="20"/>
    </w:rPr>
  </w:style>
  <w:style w:type="paragraph" w:styleId="NormalWeb">
    <w:name w:val="Normal (Web)"/>
    <w:basedOn w:val="Normal"/>
    <w:uiPriority w:val="99"/>
    <w:semiHidden/>
    <w:unhideWhenUsed/>
    <w:rsid w:val="0036354A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TtuloTDC">
    <w:name w:val="TOC Heading"/>
    <w:basedOn w:val="Ttulo1"/>
    <w:next w:val="Normal"/>
    <w:uiPriority w:val="39"/>
    <w:unhideWhenUsed/>
    <w:qFormat/>
    <w:rsid w:val="002B3227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4A11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11B3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11B3"/>
    <w:rPr>
      <w:rFonts w:ascii="Arial" w:hAnsi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11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11B3"/>
    <w:rPr>
      <w:rFonts w:ascii="Arial" w:hAnsi="Arial"/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7A6AB3"/>
    <w:rPr>
      <w:color w:val="800080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06CD6"/>
    <w:pPr>
      <w:jc w:val="left"/>
    </w:pPr>
    <w:rPr>
      <w:rFonts w:asciiTheme="minorHAnsi" w:hAnsiTheme="minorHAnsi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06CD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06CD6"/>
    <w:rPr>
      <w:vertAlign w:val="superscript"/>
    </w:rPr>
  </w:style>
  <w:style w:type="character" w:customStyle="1" w:styleId="apple-converted-space">
    <w:name w:val="apple-converted-space"/>
    <w:basedOn w:val="Fuentedeprrafopredeter"/>
    <w:rsid w:val="00B739A9"/>
  </w:style>
  <w:style w:type="character" w:customStyle="1" w:styleId="Mencionar1">
    <w:name w:val="Mencionar1"/>
    <w:basedOn w:val="Fuentedeprrafopredeter"/>
    <w:uiPriority w:val="99"/>
    <w:semiHidden/>
    <w:unhideWhenUsed/>
    <w:rsid w:val="00B739A9"/>
    <w:rPr>
      <w:color w:val="2B579A"/>
      <w:shd w:val="clear" w:color="auto" w:fill="E6E6E6"/>
    </w:rPr>
  </w:style>
  <w:style w:type="paragraph" w:customStyle="1" w:styleId="NombredelaFacultad">
    <w:name w:val="Nombre de la Facultad"/>
    <w:basedOn w:val="Ttulo"/>
    <w:link w:val="NombredelaFacultadCar"/>
    <w:qFormat/>
    <w:rsid w:val="00F61851"/>
    <w:pPr>
      <w:spacing w:line="312" w:lineRule="auto"/>
      <w:ind w:firstLine="0"/>
      <w:jc w:val="left"/>
    </w:pPr>
    <w:rPr>
      <w:b w:val="0"/>
      <w:caps/>
      <w:noProof/>
      <w:color w:val="404040" w:themeColor="text1" w:themeTint="BF"/>
      <w:sz w:val="60"/>
      <w:szCs w:val="31"/>
      <w:u w:val="single"/>
      <w:lang w:eastAsia="es-PE"/>
    </w:rPr>
  </w:style>
  <w:style w:type="paragraph" w:customStyle="1" w:styleId="Nombredecarrera">
    <w:name w:val="Nombre de carrera"/>
    <w:basedOn w:val="Normal"/>
    <w:link w:val="NombredecarreraCar"/>
    <w:qFormat/>
    <w:rsid w:val="00B04493"/>
    <w:pPr>
      <w:ind w:firstLine="0"/>
    </w:pPr>
    <w:rPr>
      <w:caps/>
      <w:color w:val="404040" w:themeColor="text1" w:themeTint="BF"/>
      <w:sz w:val="31"/>
      <w:szCs w:val="31"/>
    </w:rPr>
  </w:style>
  <w:style w:type="character" w:customStyle="1" w:styleId="NombredelaFacultadCar">
    <w:name w:val="Nombre de la Facultad Car"/>
    <w:basedOn w:val="TtuloCar"/>
    <w:link w:val="NombredelaFacultad"/>
    <w:rsid w:val="00F61851"/>
    <w:rPr>
      <w:rFonts w:ascii="Arial" w:eastAsia="Calibri" w:hAnsi="Arial" w:cs="Times New Roman"/>
      <w:b w:val="0"/>
      <w:caps/>
      <w:noProof/>
      <w:color w:val="404040" w:themeColor="text1" w:themeTint="BF"/>
      <w:sz w:val="60"/>
      <w:szCs w:val="31"/>
      <w:u w:val="single"/>
      <w:lang w:val="es-ES" w:eastAsia="es-PE"/>
    </w:rPr>
  </w:style>
  <w:style w:type="paragraph" w:customStyle="1" w:styleId="TtulodeInvestigacin">
    <w:name w:val="Título de Investigación"/>
    <w:basedOn w:val="Normal"/>
    <w:link w:val="TtulodeInvestigacinCar"/>
    <w:qFormat/>
    <w:rsid w:val="00AE51B4"/>
    <w:pPr>
      <w:spacing w:line="276" w:lineRule="auto"/>
      <w:ind w:firstLine="0"/>
      <w:jc w:val="left"/>
    </w:pPr>
    <w:rPr>
      <w:caps/>
      <w:color w:val="404040" w:themeColor="text1" w:themeTint="BF"/>
      <w:sz w:val="38"/>
      <w:szCs w:val="34"/>
    </w:rPr>
  </w:style>
  <w:style w:type="character" w:customStyle="1" w:styleId="NombredecarreraCar">
    <w:name w:val="Nombre de carrera Car"/>
    <w:basedOn w:val="Fuentedeprrafopredeter"/>
    <w:link w:val="Nombredecarrera"/>
    <w:rsid w:val="00B04493"/>
    <w:rPr>
      <w:rFonts w:ascii="Arial" w:hAnsi="Arial"/>
      <w:caps/>
      <w:color w:val="404040" w:themeColor="text1" w:themeTint="BF"/>
      <w:sz w:val="31"/>
      <w:szCs w:val="31"/>
    </w:rPr>
  </w:style>
  <w:style w:type="paragraph" w:customStyle="1" w:styleId="Trabajoparaoptar">
    <w:name w:val="Trabajo para optar"/>
    <w:basedOn w:val="Normal"/>
    <w:link w:val="TrabajoparaoptarCar"/>
    <w:qFormat/>
    <w:rsid w:val="00AE51B4"/>
    <w:pPr>
      <w:ind w:firstLine="0"/>
      <w:jc w:val="left"/>
    </w:pPr>
    <w:rPr>
      <w:color w:val="404040" w:themeColor="text1" w:themeTint="BF"/>
      <w:sz w:val="32"/>
      <w:szCs w:val="32"/>
    </w:rPr>
  </w:style>
  <w:style w:type="character" w:customStyle="1" w:styleId="TtulodeInvestigacinCar">
    <w:name w:val="Título de Investigación Car"/>
    <w:basedOn w:val="Fuentedeprrafopredeter"/>
    <w:link w:val="TtulodeInvestigacin"/>
    <w:rsid w:val="00AE51B4"/>
    <w:rPr>
      <w:rFonts w:ascii="Arial" w:hAnsi="Arial"/>
      <w:caps/>
      <w:color w:val="404040" w:themeColor="text1" w:themeTint="BF"/>
      <w:sz w:val="38"/>
      <w:szCs w:val="34"/>
    </w:rPr>
  </w:style>
  <w:style w:type="paragraph" w:customStyle="1" w:styleId="Gradoen">
    <w:name w:val="Grado en"/>
    <w:basedOn w:val="Normal"/>
    <w:link w:val="GradoenCar"/>
    <w:qFormat/>
    <w:rsid w:val="00AE51B4"/>
    <w:pPr>
      <w:ind w:firstLine="0"/>
      <w:jc w:val="left"/>
    </w:pPr>
    <w:rPr>
      <w:b/>
      <w:color w:val="404040" w:themeColor="text1" w:themeTint="BF"/>
      <w:sz w:val="31"/>
      <w:szCs w:val="31"/>
    </w:rPr>
  </w:style>
  <w:style w:type="character" w:customStyle="1" w:styleId="TrabajoparaoptarCar">
    <w:name w:val="Trabajo para optar Car"/>
    <w:basedOn w:val="Fuentedeprrafopredeter"/>
    <w:link w:val="Trabajoparaoptar"/>
    <w:rsid w:val="00AE51B4"/>
    <w:rPr>
      <w:rFonts w:ascii="Arial" w:hAnsi="Arial"/>
      <w:color w:val="404040" w:themeColor="text1" w:themeTint="BF"/>
      <w:sz w:val="32"/>
      <w:szCs w:val="32"/>
    </w:rPr>
  </w:style>
  <w:style w:type="paragraph" w:customStyle="1" w:styleId="autoresasesores">
    <w:name w:val="autores asesores"/>
    <w:basedOn w:val="Normal"/>
    <w:link w:val="autoresasesoresCar"/>
    <w:qFormat/>
    <w:rsid w:val="009F019E"/>
    <w:pPr>
      <w:jc w:val="right"/>
    </w:pPr>
    <w:rPr>
      <w:b/>
      <w:color w:val="404040" w:themeColor="text1" w:themeTint="BF"/>
      <w:sz w:val="31"/>
      <w:szCs w:val="31"/>
    </w:rPr>
  </w:style>
  <w:style w:type="character" w:customStyle="1" w:styleId="GradoenCar">
    <w:name w:val="Grado en Car"/>
    <w:basedOn w:val="Fuentedeprrafopredeter"/>
    <w:link w:val="Gradoen"/>
    <w:rsid w:val="00AE51B4"/>
    <w:rPr>
      <w:rFonts w:ascii="Arial" w:hAnsi="Arial"/>
      <w:b/>
      <w:color w:val="404040" w:themeColor="text1" w:themeTint="BF"/>
      <w:sz w:val="31"/>
      <w:szCs w:val="31"/>
    </w:rPr>
  </w:style>
  <w:style w:type="paragraph" w:customStyle="1" w:styleId="Nombresyapellidos">
    <w:name w:val="Nombres y apellidos"/>
    <w:basedOn w:val="Normal"/>
    <w:link w:val="NombresyapellidosCar"/>
    <w:qFormat/>
    <w:rsid w:val="009F019E"/>
    <w:pPr>
      <w:jc w:val="right"/>
    </w:pPr>
    <w:rPr>
      <w:color w:val="404040" w:themeColor="text1" w:themeTint="BF"/>
      <w:sz w:val="32"/>
      <w:szCs w:val="32"/>
    </w:rPr>
  </w:style>
  <w:style w:type="character" w:customStyle="1" w:styleId="autoresasesoresCar">
    <w:name w:val="autores asesores Car"/>
    <w:basedOn w:val="Fuentedeprrafopredeter"/>
    <w:link w:val="autoresasesores"/>
    <w:rsid w:val="009F019E"/>
    <w:rPr>
      <w:rFonts w:ascii="Arial" w:hAnsi="Arial"/>
      <w:b/>
      <w:color w:val="404040" w:themeColor="text1" w:themeTint="BF"/>
      <w:sz w:val="31"/>
      <w:szCs w:val="31"/>
    </w:rPr>
  </w:style>
  <w:style w:type="paragraph" w:customStyle="1" w:styleId="ciudadyao">
    <w:name w:val="ciudad y año"/>
    <w:basedOn w:val="Normal"/>
    <w:link w:val="ciudadyaoCar"/>
    <w:qFormat/>
    <w:rsid w:val="00DA2532"/>
    <w:pPr>
      <w:jc w:val="right"/>
    </w:pPr>
    <w:rPr>
      <w:color w:val="404040" w:themeColor="text1" w:themeTint="BF"/>
      <w:sz w:val="31"/>
      <w:szCs w:val="31"/>
    </w:rPr>
  </w:style>
  <w:style w:type="character" w:customStyle="1" w:styleId="NombresyapellidosCar">
    <w:name w:val="Nombres y apellidos Car"/>
    <w:basedOn w:val="Fuentedeprrafopredeter"/>
    <w:link w:val="Nombresyapellidos"/>
    <w:rsid w:val="009F019E"/>
    <w:rPr>
      <w:rFonts w:ascii="Arial" w:hAnsi="Arial"/>
      <w:color w:val="404040" w:themeColor="text1" w:themeTint="BF"/>
      <w:sz w:val="32"/>
      <w:szCs w:val="32"/>
    </w:rPr>
  </w:style>
  <w:style w:type="character" w:styleId="Textodelmarcadordeposicin">
    <w:name w:val="Placeholder Text"/>
    <w:basedOn w:val="Fuentedeprrafopredeter"/>
    <w:uiPriority w:val="99"/>
    <w:semiHidden/>
    <w:rsid w:val="001A0AA3"/>
    <w:rPr>
      <w:color w:val="808080"/>
    </w:rPr>
  </w:style>
  <w:style w:type="character" w:customStyle="1" w:styleId="ciudadyaoCar">
    <w:name w:val="ciudad y año Car"/>
    <w:basedOn w:val="Fuentedeprrafopredeter"/>
    <w:link w:val="ciudadyao"/>
    <w:rsid w:val="00DA2532"/>
    <w:rPr>
      <w:rFonts w:ascii="Arial" w:hAnsi="Arial"/>
      <w:color w:val="404040" w:themeColor="text1" w:themeTint="BF"/>
      <w:sz w:val="31"/>
      <w:szCs w:val="31"/>
    </w:rPr>
  </w:style>
  <w:style w:type="paragraph" w:styleId="TDC5">
    <w:name w:val="toc 5"/>
    <w:basedOn w:val="Normal"/>
    <w:next w:val="Normal"/>
    <w:autoRedefine/>
    <w:uiPriority w:val="39"/>
    <w:unhideWhenUsed/>
    <w:rsid w:val="0055560B"/>
    <w:pPr>
      <w:spacing w:before="0"/>
      <w:ind w:left="600"/>
      <w:jc w:val="left"/>
    </w:pPr>
    <w:rPr>
      <w:rFonts w:asciiTheme="minorHAnsi" w:hAnsiTheme="minorHAnsi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55560B"/>
    <w:pPr>
      <w:spacing w:before="0"/>
      <w:ind w:left="800"/>
      <w:jc w:val="left"/>
    </w:pPr>
    <w:rPr>
      <w:rFonts w:asciiTheme="minorHAnsi" w:hAnsiTheme="minorHAnsi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55560B"/>
    <w:pPr>
      <w:spacing w:before="0"/>
      <w:ind w:left="10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55560B"/>
    <w:pPr>
      <w:spacing w:before="0"/>
      <w:ind w:left="12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55560B"/>
    <w:pPr>
      <w:spacing w:before="0"/>
      <w:ind w:left="1400"/>
      <w:jc w:val="left"/>
    </w:pPr>
    <w:rPr>
      <w:rFonts w:asciiTheme="minorHAnsi" w:hAnsiTheme="minorHAnsi"/>
      <w:szCs w:val="20"/>
    </w:rPr>
  </w:style>
  <w:style w:type="character" w:styleId="nfasis">
    <w:name w:val="Emphasis"/>
    <w:basedOn w:val="Fuentedeprrafopredeter"/>
    <w:uiPriority w:val="20"/>
    <w:qFormat/>
    <w:rsid w:val="00002712"/>
    <w:rPr>
      <w:i/>
      <w:iCs/>
    </w:rPr>
  </w:style>
  <w:style w:type="table" w:customStyle="1" w:styleId="Cuadrculadetablaclara1">
    <w:name w:val="Cuadrícula de tabla clara1"/>
    <w:basedOn w:val="Tablanormal"/>
    <w:uiPriority w:val="40"/>
    <w:rsid w:val="00320AB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C24E3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7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8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89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00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2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08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1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9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390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1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flash1r.apa.org/apastyle/basics/index.htm?_ga=2.39009312.2003728255.1497982156-1005151526.1497982156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qt\Desktop\2016%20Producto%20SGI_TESIS%20Informe%20de%20INVESTIGACI&#211;N%20bachiller%20(00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EEE68E737AF44D4A8420922DCBF0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62F78-C94B-4663-B2E1-FFBE8501F66D}"/>
      </w:docPartPr>
      <w:docPartBody>
        <w:p w:rsidR="00942AE6" w:rsidRDefault="00514F92" w:rsidP="00514F92">
          <w:pPr>
            <w:pStyle w:val="7EEE68E737AF44D4A8420922DCBF065E13"/>
          </w:pPr>
          <w:r w:rsidRPr="00164F3D">
            <w:rPr>
              <w:rStyle w:val="Textodelmarcadordeposicin"/>
              <w:rFonts w:ascii="Times New Roman" w:hAnsi="Times New Roman" w:cs="Times New Roman"/>
              <w:sz w:val="24"/>
              <w:szCs w:val="24"/>
            </w:rPr>
            <w:t>Haga clic o pulse aquí para escribir texto.</w:t>
          </w:r>
        </w:p>
      </w:docPartBody>
    </w:docPart>
    <w:docPart>
      <w:docPartPr>
        <w:name w:val="8CE939FBE1A5427096F8E4FB0AE7E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661B6-7601-440D-B2B3-E60D8AA58448}"/>
      </w:docPartPr>
      <w:docPartBody>
        <w:p w:rsidR="00942AE6" w:rsidRDefault="00514F92" w:rsidP="00514F92">
          <w:pPr>
            <w:pStyle w:val="8CE939FBE1A5427096F8E4FB0AE7EC9843"/>
          </w:pPr>
          <w:r w:rsidRPr="00C24E3A">
            <w:rPr>
              <w:rStyle w:val="Textodelmarcadordeposicin"/>
              <w:rFonts w:cs="Arial"/>
            </w:rPr>
            <w:t>Elija un elemento.</w:t>
          </w:r>
        </w:p>
      </w:docPartBody>
    </w:docPart>
    <w:docPart>
      <w:docPartPr>
        <w:name w:val="F79D8C5C586047F286283CEB9E43E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B1D2F-4906-41C6-A8F2-C507718732DB}"/>
      </w:docPartPr>
      <w:docPartBody>
        <w:p w:rsidR="00942AE6" w:rsidRDefault="00942AE6">
          <w:pPr>
            <w:pStyle w:val="F79D8C5C586047F286283CEB9E43E84C"/>
          </w:pPr>
          <w:r w:rsidRPr="00222333">
            <w:rPr>
              <w:rStyle w:val="Textodelmarcadordeposicin"/>
            </w:rPr>
            <w:t>Elija un elemento.</w:t>
          </w:r>
        </w:p>
      </w:docPartBody>
    </w:docPart>
    <w:docPart>
      <w:docPartPr>
        <w:name w:val="47D53E02E698404C96317B5C64F474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DB69E-808C-4733-849C-9FD763CF5246}"/>
      </w:docPartPr>
      <w:docPartBody>
        <w:p w:rsidR="00942AE6" w:rsidRDefault="00942AE6">
          <w:pPr>
            <w:pStyle w:val="47D53E02E698404C96317B5C64F474BE"/>
          </w:pPr>
          <w:r w:rsidRPr="00222333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7A1E0544E4304FAC981E45C206221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D490A-659C-42B9-A8CA-6C02D3C036A8}"/>
      </w:docPartPr>
      <w:docPartBody>
        <w:p w:rsidR="00942AE6" w:rsidRDefault="00514F92" w:rsidP="00514F92">
          <w:pPr>
            <w:pStyle w:val="7A1E0544E4304FAC981E45C206221C5343"/>
          </w:pPr>
          <w:r w:rsidRPr="00164F3D">
            <w:rPr>
              <w:rStyle w:val="Textodelmarcadordeposicin"/>
              <w:rFonts w:ascii="Times New Roman" w:hAnsi="Times New Roman" w:cs="Times New Roman"/>
              <w:sz w:val="24"/>
              <w:szCs w:val="24"/>
            </w:rPr>
            <w:t>Haga clic o pulse aquí para escribir texto.</w:t>
          </w:r>
        </w:p>
      </w:docPartBody>
    </w:docPart>
    <w:docPart>
      <w:docPartPr>
        <w:name w:val="B9CDA39090A949A59F3303CAF26DF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07307-4530-4D11-88E8-DC3409B5801A}"/>
      </w:docPartPr>
      <w:docPartBody>
        <w:p w:rsidR="00942AE6" w:rsidRDefault="00514F92" w:rsidP="00514F92">
          <w:pPr>
            <w:pStyle w:val="B9CDA39090A949A59F3303CAF26DF66143"/>
          </w:pPr>
          <w:r w:rsidRPr="00164F3D">
            <w:rPr>
              <w:rStyle w:val="Textodelmarcadordeposicin"/>
              <w:rFonts w:ascii="Times New Roman" w:hAnsi="Times New Roman" w:cs="Times New Roman"/>
              <w:sz w:val="24"/>
              <w:szCs w:val="24"/>
            </w:rPr>
            <w:t>Haga clic o pulse aquí para escribir texto.</w:t>
          </w:r>
        </w:p>
      </w:docPartBody>
    </w:docPart>
    <w:docPart>
      <w:docPartPr>
        <w:name w:val="95275C44CFDF471C96AB519C97CC8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29A0F-3D29-4A95-99D3-DB84EE54B69A}"/>
      </w:docPartPr>
      <w:docPartBody>
        <w:p w:rsidR="003A6848" w:rsidRDefault="00514F92" w:rsidP="00514F92">
          <w:pPr>
            <w:pStyle w:val="95275C44CFDF471C96AB519C97CC81209"/>
          </w:pPr>
          <w:r>
            <w:rPr>
              <w:lang w:val="es-ES"/>
            </w:rPr>
            <w:t>[Escriba aquí]</w:t>
          </w:r>
        </w:p>
      </w:docPartBody>
    </w:docPart>
    <w:docPart>
      <w:docPartPr>
        <w:name w:val="554703719B004743B42051D209AF7A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C8AF7-3514-45C0-A00A-BE1AEF8F70E5}"/>
      </w:docPartPr>
      <w:docPartBody>
        <w:p w:rsidR="00514F92" w:rsidRDefault="00514F92" w:rsidP="00514F92">
          <w:pPr>
            <w:pStyle w:val="554703719B004743B42051D209AF7A252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0825AFC94EC7454EBCA97CEE8070C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3BADC-6C47-484F-9AF8-A25991B16593}"/>
      </w:docPartPr>
      <w:docPartBody>
        <w:p w:rsidR="00663287" w:rsidRDefault="00514F92" w:rsidP="00514F92">
          <w:pPr>
            <w:pStyle w:val="0825AFC94EC7454EBCA97CEE8070C73D1"/>
          </w:pPr>
          <w:r w:rsidRPr="00222333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2AE6"/>
    <w:rsid w:val="00000399"/>
    <w:rsid w:val="00014D8D"/>
    <w:rsid w:val="00023E71"/>
    <w:rsid w:val="000B2A2F"/>
    <w:rsid w:val="0013736A"/>
    <w:rsid w:val="00174BDF"/>
    <w:rsid w:val="001D4C39"/>
    <w:rsid w:val="002C3518"/>
    <w:rsid w:val="00347FD9"/>
    <w:rsid w:val="003543F6"/>
    <w:rsid w:val="003A6848"/>
    <w:rsid w:val="00491970"/>
    <w:rsid w:val="004F3D6F"/>
    <w:rsid w:val="00514F92"/>
    <w:rsid w:val="0060336A"/>
    <w:rsid w:val="00663287"/>
    <w:rsid w:val="006870E7"/>
    <w:rsid w:val="006A05DF"/>
    <w:rsid w:val="007A6C3A"/>
    <w:rsid w:val="007B3CF2"/>
    <w:rsid w:val="0084591E"/>
    <w:rsid w:val="008741EC"/>
    <w:rsid w:val="008E196C"/>
    <w:rsid w:val="008F50C9"/>
    <w:rsid w:val="00923AAA"/>
    <w:rsid w:val="00942AE6"/>
    <w:rsid w:val="009D3BAB"/>
    <w:rsid w:val="00A471CC"/>
    <w:rsid w:val="00AA024D"/>
    <w:rsid w:val="00B01274"/>
    <w:rsid w:val="00C8625D"/>
    <w:rsid w:val="00D2023F"/>
    <w:rsid w:val="00D30409"/>
    <w:rsid w:val="00E53C47"/>
    <w:rsid w:val="00EB194F"/>
    <w:rsid w:val="00EB3EE1"/>
    <w:rsid w:val="00EE5AF8"/>
    <w:rsid w:val="00F61A87"/>
    <w:rsid w:val="00F97495"/>
    <w:rsid w:val="00FA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14F92"/>
    <w:rPr>
      <w:color w:val="808080"/>
    </w:rPr>
  </w:style>
  <w:style w:type="paragraph" w:customStyle="1" w:styleId="FE4BE136C82A43BC9E0C206F71062BF8">
    <w:name w:val="FE4BE136C82A43BC9E0C206F71062BF8"/>
  </w:style>
  <w:style w:type="paragraph" w:customStyle="1" w:styleId="7EEE68E737AF44D4A8420922DCBF065E">
    <w:name w:val="7EEE68E737AF44D4A8420922DCBF065E"/>
  </w:style>
  <w:style w:type="paragraph" w:customStyle="1" w:styleId="8CE939FBE1A5427096F8E4FB0AE7EC98">
    <w:name w:val="8CE939FBE1A5427096F8E4FB0AE7EC98"/>
  </w:style>
  <w:style w:type="paragraph" w:customStyle="1" w:styleId="DB2213632A1642BD805134761B5459E0">
    <w:name w:val="DB2213632A1642BD805134761B5459E0"/>
  </w:style>
  <w:style w:type="paragraph" w:customStyle="1" w:styleId="F79D8C5C586047F286283CEB9E43E84C">
    <w:name w:val="F79D8C5C586047F286283CEB9E43E84C"/>
  </w:style>
  <w:style w:type="paragraph" w:customStyle="1" w:styleId="47D53E02E698404C96317B5C64F474BE">
    <w:name w:val="47D53E02E698404C96317B5C64F474BE"/>
  </w:style>
  <w:style w:type="paragraph" w:customStyle="1" w:styleId="90F7AC2483764821A6BDD38BD352E6C4">
    <w:name w:val="90F7AC2483764821A6BDD38BD352E6C4"/>
  </w:style>
  <w:style w:type="paragraph" w:customStyle="1" w:styleId="78EF8606E48C44689A12A311887FC81B">
    <w:name w:val="78EF8606E48C44689A12A311887FC81B"/>
  </w:style>
  <w:style w:type="paragraph" w:customStyle="1" w:styleId="7A1E0544E4304FAC981E45C206221C53">
    <w:name w:val="7A1E0544E4304FAC981E45C206221C53"/>
  </w:style>
  <w:style w:type="paragraph" w:customStyle="1" w:styleId="B9CDA39090A949A59F3303CAF26DF661">
    <w:name w:val="B9CDA39090A949A59F3303CAF26DF661"/>
  </w:style>
  <w:style w:type="paragraph" w:customStyle="1" w:styleId="A06BE45FA6B54046BEDD11D32C7C8807">
    <w:name w:val="A06BE45FA6B54046BEDD11D32C7C8807"/>
    <w:rsid w:val="00942AE6"/>
  </w:style>
  <w:style w:type="paragraph" w:customStyle="1" w:styleId="25F536E492474DE89F36142A47C664E3">
    <w:name w:val="25F536E492474DE89F36142A47C664E3"/>
    <w:rsid w:val="00942AE6"/>
  </w:style>
  <w:style w:type="paragraph" w:customStyle="1" w:styleId="0759E1AE18934719B8E18ED38B0FEA35">
    <w:name w:val="0759E1AE18934719B8E18ED38B0FEA35"/>
    <w:rsid w:val="00942AE6"/>
  </w:style>
  <w:style w:type="paragraph" w:customStyle="1" w:styleId="FE4BE136C82A43BC9E0C206F71062BF81">
    <w:name w:val="FE4BE136C82A43BC9E0C206F71062BF81"/>
    <w:rsid w:val="004F3D6F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">
    <w:name w:val="8CE939FBE1A5427096F8E4FB0AE7EC981"/>
    <w:rsid w:val="004F3D6F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">
    <w:name w:val="DB2213632A1642BD805134761B5459E01"/>
    <w:rsid w:val="004F3D6F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3D6F"/>
    <w:pPr>
      <w:spacing w:before="120" w:after="0" w:line="360" w:lineRule="auto"/>
      <w:ind w:firstLine="709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D6F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78EF8606E48C44689A12A311887FC81B1">
    <w:name w:val="78EF8606E48C44689A12A311887FC81B1"/>
    <w:rsid w:val="004F3D6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">
    <w:name w:val="7A1E0544E4304FAC981E45C206221C531"/>
    <w:rsid w:val="004F3D6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">
    <w:name w:val="B9CDA39090A949A59F3303CAF26DF6611"/>
    <w:rsid w:val="004F3D6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2">
    <w:name w:val="FE4BE136C82A43BC9E0C206F71062BF82"/>
    <w:rsid w:val="00347FD9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">
    <w:name w:val="8CE939FBE1A5427096F8E4FB0AE7EC982"/>
    <w:rsid w:val="00347FD9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">
    <w:name w:val="DB2213632A1642BD805134761B5459E02"/>
    <w:rsid w:val="00347FD9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styleId="Prrafodelista">
    <w:name w:val="List Paragraph"/>
    <w:basedOn w:val="Normal"/>
    <w:uiPriority w:val="34"/>
    <w:qFormat/>
    <w:rsid w:val="00347FD9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78EF8606E48C44689A12A311887FC81B2">
    <w:name w:val="78EF8606E48C44689A12A311887FC81B2"/>
    <w:rsid w:val="00347FD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">
    <w:name w:val="7A1E0544E4304FAC981E45C206221C532"/>
    <w:rsid w:val="00347FD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">
    <w:name w:val="B9CDA39090A949A59F3303CAF26DF6612"/>
    <w:rsid w:val="00347FD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3">
    <w:name w:val="FE4BE136C82A43BC9E0C206F71062BF83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">
    <w:name w:val="8CE939FBE1A5427096F8E4FB0AE7EC983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">
    <w:name w:val="DB2213632A1642BD805134761B5459E03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">
    <w:name w:val="91D3F2013E3746DB9D76CC9AA184DA5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0336A"/>
    <w:pPr>
      <w:spacing w:before="100" w:beforeAutospacing="1" w:after="100" w:afterAutospacing="1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78EF8606E48C44689A12A311887FC81B3">
    <w:name w:val="78EF8606E48C44689A12A311887FC81B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3">
    <w:name w:val="7A1E0544E4304FAC981E45C206221C53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">
    <w:name w:val="B9CDA39090A949A59F3303CAF26DF661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4">
    <w:name w:val="FE4BE136C82A43BC9E0C206F71062BF84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4">
    <w:name w:val="8CE939FBE1A5427096F8E4FB0AE7EC984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4">
    <w:name w:val="DB2213632A1642BD805134761B5459E04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character" w:styleId="nfasis">
    <w:name w:val="Emphasis"/>
    <w:basedOn w:val="Fuentedeprrafopredeter"/>
    <w:uiPriority w:val="20"/>
    <w:qFormat/>
    <w:rsid w:val="00FA202F"/>
    <w:rPr>
      <w:i/>
      <w:iCs/>
    </w:rPr>
  </w:style>
  <w:style w:type="paragraph" w:customStyle="1" w:styleId="91D3F2013E3746DB9D76CC9AA184DA581">
    <w:name w:val="91D3F2013E3746DB9D76CC9AA184DA58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0336A"/>
    <w:pPr>
      <w:spacing w:before="120" w:after="0" w:line="360" w:lineRule="auto"/>
      <w:ind w:firstLine="709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336A"/>
    <w:rPr>
      <w:rFonts w:eastAsiaTheme="minorHAnsi"/>
      <w:sz w:val="20"/>
      <w:szCs w:val="20"/>
      <w:lang w:eastAsia="en-US"/>
    </w:rPr>
  </w:style>
  <w:style w:type="paragraph" w:customStyle="1" w:styleId="78EF8606E48C44689A12A311887FC81B4">
    <w:name w:val="78EF8606E48C44689A12A311887FC81B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4">
    <w:name w:val="7A1E0544E4304FAC981E45C206221C53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4">
    <w:name w:val="B9CDA39090A949A59F3303CAF26DF661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5">
    <w:name w:val="FE4BE136C82A43BC9E0C206F71062BF85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5">
    <w:name w:val="8CE939FBE1A5427096F8E4FB0AE7EC985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5">
    <w:name w:val="DB2213632A1642BD805134761B5459E05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">
    <w:name w:val="91D3F2013E3746DB9D76CC9AA184DA58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Trabajoparaoptar">
    <w:name w:val="Trabajo para optar"/>
    <w:basedOn w:val="Normal"/>
    <w:link w:val="TrabajoparaoptarCar"/>
    <w:qFormat/>
    <w:rsid w:val="0060336A"/>
    <w:pPr>
      <w:spacing w:before="120" w:after="0" w:line="360" w:lineRule="auto"/>
    </w:pPr>
    <w:rPr>
      <w:rFonts w:ascii="Arial" w:eastAsiaTheme="minorHAnsi" w:hAnsi="Arial"/>
      <w:color w:val="404040" w:themeColor="text1" w:themeTint="BF"/>
      <w:sz w:val="32"/>
      <w:szCs w:val="32"/>
      <w:lang w:eastAsia="en-US"/>
    </w:rPr>
  </w:style>
  <w:style w:type="character" w:customStyle="1" w:styleId="TrabajoparaoptarCar">
    <w:name w:val="Trabajo para optar Car"/>
    <w:basedOn w:val="Fuentedeprrafopredeter"/>
    <w:link w:val="Trabajoparaoptar"/>
    <w:rsid w:val="0060336A"/>
    <w:rPr>
      <w:rFonts w:ascii="Arial" w:eastAsiaTheme="minorHAnsi" w:hAnsi="Arial"/>
      <w:color w:val="404040" w:themeColor="text1" w:themeTint="BF"/>
      <w:sz w:val="32"/>
      <w:szCs w:val="32"/>
      <w:lang w:eastAsia="en-US"/>
    </w:rPr>
  </w:style>
  <w:style w:type="paragraph" w:customStyle="1" w:styleId="78EF8606E48C44689A12A311887FC81B5">
    <w:name w:val="78EF8606E48C44689A12A311887FC81B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5">
    <w:name w:val="7A1E0544E4304FAC981E45C206221C53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5">
    <w:name w:val="B9CDA39090A949A59F3303CAF26DF661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6">
    <w:name w:val="FE4BE136C82A43BC9E0C206F71062BF86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6">
    <w:name w:val="8CE939FBE1A5427096F8E4FB0AE7EC986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6">
    <w:name w:val="DB2213632A1642BD805134761B5459E06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3">
    <w:name w:val="91D3F2013E3746DB9D76CC9AA184DA58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B97FD83E87C41B09E3AB94E4FE942C9">
    <w:name w:val="9B97FD83E87C41B09E3AB94E4FE942C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Nombresyapellidos">
    <w:name w:val="Nombres y apellidos"/>
    <w:basedOn w:val="Normal"/>
    <w:link w:val="NombresyapellidosCar"/>
    <w:qFormat/>
    <w:rsid w:val="0060336A"/>
    <w:pPr>
      <w:spacing w:before="120" w:after="0" w:line="360" w:lineRule="auto"/>
      <w:ind w:firstLine="709"/>
      <w:jc w:val="right"/>
    </w:pPr>
    <w:rPr>
      <w:rFonts w:ascii="Arial" w:eastAsiaTheme="minorHAnsi" w:hAnsi="Arial"/>
      <w:color w:val="404040" w:themeColor="text1" w:themeTint="BF"/>
      <w:sz w:val="32"/>
      <w:szCs w:val="32"/>
      <w:lang w:eastAsia="en-US"/>
    </w:rPr>
  </w:style>
  <w:style w:type="character" w:customStyle="1" w:styleId="NombresyapellidosCar">
    <w:name w:val="Nombres y apellidos Car"/>
    <w:basedOn w:val="Fuentedeprrafopredeter"/>
    <w:link w:val="Nombresyapellidos"/>
    <w:rsid w:val="0060336A"/>
    <w:rPr>
      <w:rFonts w:ascii="Arial" w:eastAsiaTheme="minorHAnsi" w:hAnsi="Arial"/>
      <w:color w:val="404040" w:themeColor="text1" w:themeTint="BF"/>
      <w:sz w:val="32"/>
      <w:szCs w:val="32"/>
      <w:lang w:eastAsia="en-US"/>
    </w:rPr>
  </w:style>
  <w:style w:type="paragraph" w:customStyle="1" w:styleId="78EF8606E48C44689A12A311887FC81B6">
    <w:name w:val="78EF8606E48C44689A12A311887FC81B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6">
    <w:name w:val="7A1E0544E4304FAC981E45C206221C53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6">
    <w:name w:val="B9CDA39090A949A59F3303CAF26DF661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">
    <w:name w:val="2D013BED6E324F60B5CDD299E8EBD3B6"/>
    <w:rsid w:val="0060336A"/>
  </w:style>
  <w:style w:type="paragraph" w:customStyle="1" w:styleId="1BC5ED2EC13046F5B2834BA7684EC8FE">
    <w:name w:val="1BC5ED2EC13046F5B2834BA7684EC8FE"/>
    <w:rsid w:val="0060336A"/>
  </w:style>
  <w:style w:type="paragraph" w:customStyle="1" w:styleId="FE4BE136C82A43BC9E0C206F71062BF87">
    <w:name w:val="FE4BE136C82A43BC9E0C206F71062BF87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7">
    <w:name w:val="8CE939FBE1A5427096F8E4FB0AE7EC987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7">
    <w:name w:val="DB2213632A1642BD805134761B5459E07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4">
    <w:name w:val="91D3F2013E3746DB9D76CC9AA184DA58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">
    <w:name w:val="2D013BED6E324F60B5CDD299E8EBD3B6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">
    <w:name w:val="1BC5ED2EC13046F5B2834BA7684EC8FE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8EF8606E48C44689A12A311887FC81B7">
    <w:name w:val="78EF8606E48C44689A12A311887FC81B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7">
    <w:name w:val="7A1E0544E4304FAC981E45C206221C53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7">
    <w:name w:val="B9CDA39090A949A59F3303CAF26DF661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8">
    <w:name w:val="FE4BE136C82A43BC9E0C206F71062BF88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8">
    <w:name w:val="8CE939FBE1A5427096F8E4FB0AE7EC988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8">
    <w:name w:val="DB2213632A1642BD805134761B5459E08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5">
    <w:name w:val="91D3F2013E3746DB9D76CC9AA184DA58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2">
    <w:name w:val="2D013BED6E324F60B5CDD299E8EBD3B6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2">
    <w:name w:val="1BC5ED2EC13046F5B2834BA7684EC8FE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">
    <w:name w:val="653666068FB142939E72EE7EC0D2D95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8EF8606E48C44689A12A311887FC81B8">
    <w:name w:val="78EF8606E48C44689A12A311887FC81B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8">
    <w:name w:val="7A1E0544E4304FAC981E45C206221C53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8">
    <w:name w:val="B9CDA39090A949A59F3303CAF26DF661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9">
    <w:name w:val="FE4BE136C82A43BC9E0C206F71062BF89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9">
    <w:name w:val="8CE939FBE1A5427096F8E4FB0AE7EC989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9">
    <w:name w:val="DB2213632A1642BD805134761B5459E09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6">
    <w:name w:val="91D3F2013E3746DB9D76CC9AA184DA58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3">
    <w:name w:val="2D013BED6E324F60B5CDD299E8EBD3B6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3">
    <w:name w:val="1BC5ED2EC13046F5B2834BA7684EC8FE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">
    <w:name w:val="653666068FB142939E72EE7EC0D2D957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001AFDB60924109808F24CCC0C75B24">
    <w:name w:val="2001AFDB60924109808F24CCC0C75B2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8EF8606E48C44689A12A311887FC81B9">
    <w:name w:val="78EF8606E48C44689A12A311887FC81B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9">
    <w:name w:val="7A1E0544E4304FAC981E45C206221C53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9">
    <w:name w:val="B9CDA39090A949A59F3303CAF26DF661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10">
    <w:name w:val="FE4BE136C82A43BC9E0C206F71062BF810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0">
    <w:name w:val="8CE939FBE1A5427096F8E4FB0AE7EC9810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0">
    <w:name w:val="DB2213632A1642BD805134761B5459E010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7">
    <w:name w:val="91D3F2013E3746DB9D76CC9AA184DA58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4">
    <w:name w:val="2D013BED6E324F60B5CDD299E8EBD3B6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4">
    <w:name w:val="1BC5ED2EC13046F5B2834BA7684EC8FE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">
    <w:name w:val="653666068FB142939E72EE7EC0D2D957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001AFDB60924109808F24CCC0C75B241">
    <w:name w:val="2001AFDB60924109808F24CCC0C75B24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8EF8606E48C44689A12A311887FC81B10">
    <w:name w:val="78EF8606E48C44689A12A311887FC81B10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0">
    <w:name w:val="7A1E0544E4304FAC981E45C206221C5310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0">
    <w:name w:val="B9CDA39090A949A59F3303CAF26DF66110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11">
    <w:name w:val="FE4BE136C82A43BC9E0C206F71062BF811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1">
    <w:name w:val="8CE939FBE1A5427096F8E4FB0AE7EC9811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1">
    <w:name w:val="DB2213632A1642BD805134761B5459E011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8">
    <w:name w:val="91D3F2013E3746DB9D76CC9AA184DA58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3">
    <w:name w:val="653666068FB142939E72EE7EC0D2D957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001AFDB60924109808F24CCC0C75B242">
    <w:name w:val="2001AFDB60924109808F24CCC0C75B24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8EF8606E48C44689A12A311887FC81B11">
    <w:name w:val="78EF8606E48C44689A12A311887FC81B1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1">
    <w:name w:val="7A1E0544E4304FAC981E45C206221C531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1">
    <w:name w:val="B9CDA39090A949A59F3303CAF26DF6611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12">
    <w:name w:val="FE4BE136C82A43BC9E0C206F71062BF812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2">
    <w:name w:val="8CE939FBE1A5427096F8E4FB0AE7EC9812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2">
    <w:name w:val="DB2213632A1642BD805134761B5459E012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9">
    <w:name w:val="91D3F2013E3746DB9D76CC9AA184DA58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5">
    <w:name w:val="2D013BED6E324F60B5CDD299E8EBD3B6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5">
    <w:name w:val="1BC5ED2EC13046F5B2834BA7684EC8FE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4">
    <w:name w:val="653666068FB142939E72EE7EC0D2D9574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3">
    <w:name w:val="2001AFDB60924109808F24CCC0C75B24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8EF8606E48C44689A12A311887FC81B12">
    <w:name w:val="78EF8606E48C44689A12A311887FC81B1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2">
    <w:name w:val="7A1E0544E4304FAC981E45C206221C531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2">
    <w:name w:val="B9CDA39090A949A59F3303CAF26DF6611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13">
    <w:name w:val="FE4BE136C82A43BC9E0C206F71062BF813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3">
    <w:name w:val="8CE939FBE1A5427096F8E4FB0AE7EC9813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3">
    <w:name w:val="DB2213632A1642BD805134761B5459E013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10">
    <w:name w:val="91D3F2013E3746DB9D76CC9AA184DA5810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6">
    <w:name w:val="2D013BED6E324F60B5CDD299E8EBD3B6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6">
    <w:name w:val="1BC5ED2EC13046F5B2834BA7684EC8FE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5">
    <w:name w:val="653666068FB142939E72EE7EC0D2D9575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4">
    <w:name w:val="2001AFDB60924109808F24CCC0C75B24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8EF8606E48C44689A12A311887FC81B13">
    <w:name w:val="78EF8606E48C44689A12A311887FC81B1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3">
    <w:name w:val="7A1E0544E4304FAC981E45C206221C531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3">
    <w:name w:val="B9CDA39090A949A59F3303CAF26DF6611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14">
    <w:name w:val="FE4BE136C82A43BC9E0C206F71062BF814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4">
    <w:name w:val="8CE939FBE1A5427096F8E4FB0AE7EC9814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4">
    <w:name w:val="DB2213632A1642BD805134761B5459E014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11">
    <w:name w:val="91D3F2013E3746DB9D76CC9AA184DA581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7">
    <w:name w:val="2D013BED6E324F60B5CDD299E8EBD3B6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7">
    <w:name w:val="1BC5ED2EC13046F5B2834BA7684EC8FE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6">
    <w:name w:val="653666068FB142939E72EE7EC0D2D9576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5">
    <w:name w:val="2001AFDB60924109808F24CCC0C75B24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8EF8606E48C44689A12A311887FC81B14">
    <w:name w:val="78EF8606E48C44689A12A311887FC81B1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4">
    <w:name w:val="7A1E0544E4304FAC981E45C206221C531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4">
    <w:name w:val="B9CDA39090A949A59F3303CAF26DF6611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15">
    <w:name w:val="FE4BE136C82A43BC9E0C206F71062BF815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5">
    <w:name w:val="8CE939FBE1A5427096F8E4FB0AE7EC9815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5">
    <w:name w:val="DB2213632A1642BD805134761B5459E015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12">
    <w:name w:val="91D3F2013E3746DB9D76CC9AA184DA581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7">
    <w:name w:val="653666068FB142939E72EE7EC0D2D9577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6">
    <w:name w:val="2001AFDB60924109808F24CCC0C75B24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8EF8606E48C44689A12A311887FC81B15">
    <w:name w:val="78EF8606E48C44689A12A311887FC81B1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5">
    <w:name w:val="7A1E0544E4304FAC981E45C206221C531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5">
    <w:name w:val="B9CDA39090A949A59F3303CAF26DF6611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16">
    <w:name w:val="FE4BE136C82A43BC9E0C206F71062BF816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6">
    <w:name w:val="8CE939FBE1A5427096F8E4FB0AE7EC9816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6">
    <w:name w:val="DB2213632A1642BD805134761B5459E016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13">
    <w:name w:val="91D3F2013E3746DB9D76CC9AA184DA581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8">
    <w:name w:val="653666068FB142939E72EE7EC0D2D9578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7">
    <w:name w:val="2001AFDB60924109808F24CCC0C75B24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6">
    <w:name w:val="7A1E0544E4304FAC981E45C206221C531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6">
    <w:name w:val="B9CDA39090A949A59F3303CAF26DF6611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17">
    <w:name w:val="FE4BE136C82A43BC9E0C206F71062BF817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7">
    <w:name w:val="8CE939FBE1A5427096F8E4FB0AE7EC9817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7">
    <w:name w:val="DB2213632A1642BD805134761B5459E017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14">
    <w:name w:val="91D3F2013E3746DB9D76CC9AA184DA5814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8">
    <w:name w:val="2D013BED6E324F60B5CDD299E8EBD3B6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8">
    <w:name w:val="1BC5ED2EC13046F5B2834BA7684EC8FE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9">
    <w:name w:val="653666068FB142939E72EE7EC0D2D9579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8">
    <w:name w:val="2001AFDB60924109808F24CCC0C75B24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7">
    <w:name w:val="7A1E0544E4304FAC981E45C206221C531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7">
    <w:name w:val="B9CDA39090A949A59F3303CAF26DF6611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18">
    <w:name w:val="FE4BE136C82A43BC9E0C206F71062BF818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8">
    <w:name w:val="8CE939FBE1A5427096F8E4FB0AE7EC9818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8">
    <w:name w:val="DB2213632A1642BD805134761B5459E018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15">
    <w:name w:val="91D3F2013E3746DB9D76CC9AA184DA5815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9">
    <w:name w:val="2D013BED6E324F60B5CDD299E8EBD3B6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9">
    <w:name w:val="1BC5ED2EC13046F5B2834BA7684EC8FE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0">
    <w:name w:val="653666068FB142939E72EE7EC0D2D95710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9">
    <w:name w:val="2001AFDB60924109808F24CCC0C75B24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8">
    <w:name w:val="7A1E0544E4304FAC981E45C206221C531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8">
    <w:name w:val="B9CDA39090A949A59F3303CAF26DF6611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19">
    <w:name w:val="FE4BE136C82A43BC9E0C206F71062BF819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19">
    <w:name w:val="8CE939FBE1A5427096F8E4FB0AE7EC9819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19">
    <w:name w:val="DB2213632A1642BD805134761B5459E019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16">
    <w:name w:val="91D3F2013E3746DB9D76CC9AA184DA581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0">
    <w:name w:val="2D013BED6E324F60B5CDD299E8EBD3B610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0">
    <w:name w:val="1BC5ED2EC13046F5B2834BA7684EC8FE10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1">
    <w:name w:val="653666068FB142939E72EE7EC0D2D95711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10">
    <w:name w:val="2001AFDB60924109808F24CCC0C75B2410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19">
    <w:name w:val="7A1E0544E4304FAC981E45C206221C531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19">
    <w:name w:val="B9CDA39090A949A59F3303CAF26DF6611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20">
    <w:name w:val="FE4BE136C82A43BC9E0C206F71062BF820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0">
    <w:name w:val="8CE939FBE1A5427096F8E4FB0AE7EC9820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0">
    <w:name w:val="DB2213632A1642BD805134761B5459E020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17">
    <w:name w:val="91D3F2013E3746DB9D76CC9AA184DA5817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1">
    <w:name w:val="2D013BED6E324F60B5CDD299E8EBD3B61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1">
    <w:name w:val="1BC5ED2EC13046F5B2834BA7684EC8FE1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2">
    <w:name w:val="653666068FB142939E72EE7EC0D2D95712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11">
    <w:name w:val="2001AFDB60924109808F24CCC0C75B241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0">
    <w:name w:val="7A1E0544E4304FAC981E45C206221C5320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0">
    <w:name w:val="B9CDA39090A949A59F3303CAF26DF66120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21">
    <w:name w:val="FE4BE136C82A43BC9E0C206F71062BF821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1">
    <w:name w:val="8CE939FBE1A5427096F8E4FB0AE7EC9821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1">
    <w:name w:val="DB2213632A1642BD805134761B5459E021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18">
    <w:name w:val="91D3F2013E3746DB9D76CC9AA184DA581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2">
    <w:name w:val="2D013BED6E324F60B5CDD299E8EBD3B61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2">
    <w:name w:val="1BC5ED2EC13046F5B2834BA7684EC8FE1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3">
    <w:name w:val="653666068FB142939E72EE7EC0D2D95713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12">
    <w:name w:val="2001AFDB60924109808F24CCC0C75B241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171310E59624ACBB872A3D28AF514D6">
    <w:name w:val="7171310E59624ACBB872A3D28AF514D6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">
    <w:name w:val="FF5FF6749D4C4EC8948CCD636BF929E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B48B6BDD62D43F5806F516A2ACBDE5F">
    <w:name w:val="6B48B6BDD62D43F5806F516A2ACBDE5F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">
    <w:name w:val="D8233026F9944B1B81F9E086A9694C28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1">
    <w:name w:val="7A1E0544E4304FAC981E45C206221C532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1">
    <w:name w:val="B9CDA39090A949A59F3303CAF26DF6612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22">
    <w:name w:val="FE4BE136C82A43BC9E0C206F71062BF822"/>
    <w:rsid w:val="0060336A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2">
    <w:name w:val="8CE939FBE1A5427096F8E4FB0AE7EC9822"/>
    <w:rsid w:val="0060336A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2">
    <w:name w:val="DB2213632A1642BD805134761B5459E022"/>
    <w:rsid w:val="0060336A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19">
    <w:name w:val="91D3F2013E3746DB9D76CC9AA184DA5819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3">
    <w:name w:val="2D013BED6E324F60B5CDD299E8EBD3B61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3">
    <w:name w:val="1BC5ED2EC13046F5B2834BA7684EC8FE1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4">
    <w:name w:val="653666068FB142939E72EE7EC0D2D95714"/>
    <w:rsid w:val="0060336A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13">
    <w:name w:val="2001AFDB60924109808F24CCC0C75B2413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171310E59624ACBB872A3D28AF514D61">
    <w:name w:val="7171310E59624ACBB872A3D28AF514D6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1">
    <w:name w:val="FF5FF6749D4C4EC8948CCD636BF929E9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B48B6BDD62D43F5806F516A2ACBDE5F1">
    <w:name w:val="6B48B6BDD62D43F5806F516A2ACBDE5F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1">
    <w:name w:val="D8233026F9944B1B81F9E086A9694C281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2">
    <w:name w:val="7A1E0544E4304FAC981E45C206221C532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2">
    <w:name w:val="B9CDA39090A949A59F3303CAF26DF66122"/>
    <w:rsid w:val="0060336A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23">
    <w:name w:val="FE4BE136C82A43BC9E0C206F71062BF823"/>
    <w:rsid w:val="0084591E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3">
    <w:name w:val="8CE939FBE1A5427096F8E4FB0AE7EC9823"/>
    <w:rsid w:val="0084591E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3">
    <w:name w:val="DB2213632A1642BD805134761B5459E023"/>
    <w:rsid w:val="0084591E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0">
    <w:name w:val="91D3F2013E3746DB9D76CC9AA184DA5820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4">
    <w:name w:val="2D013BED6E324F60B5CDD299E8EBD3B614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4">
    <w:name w:val="1BC5ED2EC13046F5B2834BA7684EC8FE14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5">
    <w:name w:val="653666068FB142939E72EE7EC0D2D95715"/>
    <w:rsid w:val="0084591E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14">
    <w:name w:val="2001AFDB60924109808F24CCC0C75B2414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171310E59624ACBB872A3D28AF514D62">
    <w:name w:val="7171310E59624ACBB872A3D28AF514D62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2">
    <w:name w:val="FF5FF6749D4C4EC8948CCD636BF929E92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B48B6BDD62D43F5806F516A2ACBDE5F2">
    <w:name w:val="6B48B6BDD62D43F5806F516A2ACBDE5F2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2">
    <w:name w:val="D8233026F9944B1B81F9E086A9694C282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3">
    <w:name w:val="7A1E0544E4304FAC981E45C206221C5323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3">
    <w:name w:val="B9CDA39090A949A59F3303CAF26DF66123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24">
    <w:name w:val="FE4BE136C82A43BC9E0C206F71062BF824"/>
    <w:rsid w:val="0084591E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4">
    <w:name w:val="8CE939FBE1A5427096F8E4FB0AE7EC9824"/>
    <w:rsid w:val="0084591E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4">
    <w:name w:val="DB2213632A1642BD805134761B5459E024"/>
    <w:rsid w:val="0084591E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1">
    <w:name w:val="91D3F2013E3746DB9D76CC9AA184DA5821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5">
    <w:name w:val="2D013BED6E324F60B5CDD299E8EBD3B615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5">
    <w:name w:val="1BC5ED2EC13046F5B2834BA7684EC8FE15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6">
    <w:name w:val="653666068FB142939E72EE7EC0D2D95716"/>
    <w:rsid w:val="0084591E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15">
    <w:name w:val="2001AFDB60924109808F24CCC0C75B2415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171310E59624ACBB872A3D28AF514D63">
    <w:name w:val="7171310E59624ACBB872A3D28AF514D63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3">
    <w:name w:val="FF5FF6749D4C4EC8948CCD636BF929E93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B48B6BDD62D43F5806F516A2ACBDE5F3">
    <w:name w:val="6B48B6BDD62D43F5806F516A2ACBDE5F3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3">
    <w:name w:val="D8233026F9944B1B81F9E086A9694C283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4">
    <w:name w:val="7A1E0544E4304FAC981E45C206221C5324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4">
    <w:name w:val="B9CDA39090A949A59F3303CAF26DF66124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E3BE044AEFB44C2DB2634F26BF1836A0">
    <w:name w:val="E3BE044AEFB44C2DB2634F26BF1836A0"/>
    <w:rsid w:val="0084591E"/>
  </w:style>
  <w:style w:type="paragraph" w:customStyle="1" w:styleId="FE4BE136C82A43BC9E0C206F71062BF825">
    <w:name w:val="FE4BE136C82A43BC9E0C206F71062BF825"/>
    <w:rsid w:val="0084591E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5">
    <w:name w:val="8CE939FBE1A5427096F8E4FB0AE7EC9825"/>
    <w:rsid w:val="0084591E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5">
    <w:name w:val="DB2213632A1642BD805134761B5459E025"/>
    <w:rsid w:val="0084591E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2">
    <w:name w:val="91D3F2013E3746DB9D76CC9AA184DA5822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6">
    <w:name w:val="2D013BED6E324F60B5CDD299E8EBD3B616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6">
    <w:name w:val="1BC5ED2EC13046F5B2834BA7684EC8FE16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7">
    <w:name w:val="653666068FB142939E72EE7EC0D2D95717"/>
    <w:rsid w:val="0084591E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16">
    <w:name w:val="2001AFDB60924109808F24CCC0C75B2416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171310E59624ACBB872A3D28AF514D64">
    <w:name w:val="7171310E59624ACBB872A3D28AF514D64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4">
    <w:name w:val="FF5FF6749D4C4EC8948CCD636BF929E94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B48B6BDD62D43F5806F516A2ACBDE5F4">
    <w:name w:val="6B48B6BDD62D43F5806F516A2ACBDE5F4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4">
    <w:name w:val="D8233026F9944B1B81F9E086A9694C284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5">
    <w:name w:val="7A1E0544E4304FAC981E45C206221C5325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5">
    <w:name w:val="B9CDA39090A949A59F3303CAF26DF66125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26">
    <w:name w:val="FE4BE136C82A43BC9E0C206F71062BF826"/>
    <w:rsid w:val="0084591E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6">
    <w:name w:val="8CE939FBE1A5427096F8E4FB0AE7EC9826"/>
    <w:rsid w:val="0084591E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6">
    <w:name w:val="DB2213632A1642BD805134761B5459E026"/>
    <w:rsid w:val="0084591E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3">
    <w:name w:val="91D3F2013E3746DB9D76CC9AA184DA5823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7">
    <w:name w:val="2D013BED6E324F60B5CDD299E8EBD3B617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7">
    <w:name w:val="1BC5ED2EC13046F5B2834BA7684EC8FE17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8">
    <w:name w:val="653666068FB142939E72EE7EC0D2D95718"/>
    <w:rsid w:val="0084591E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17">
    <w:name w:val="2001AFDB60924109808F24CCC0C75B2417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171310E59624ACBB872A3D28AF514D65">
    <w:name w:val="7171310E59624ACBB872A3D28AF514D65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5">
    <w:name w:val="FF5FF6749D4C4EC8948CCD636BF929E95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B48B6BDD62D43F5806F516A2ACBDE5F5">
    <w:name w:val="6B48B6BDD62D43F5806F516A2ACBDE5F5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5">
    <w:name w:val="D8233026F9944B1B81F9E086A9694C285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6">
    <w:name w:val="7A1E0544E4304FAC981E45C206221C5326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6">
    <w:name w:val="B9CDA39090A949A59F3303CAF26DF66126"/>
    <w:rsid w:val="0084591E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27">
    <w:name w:val="FE4BE136C82A43BC9E0C206F71062BF827"/>
    <w:rsid w:val="00023E71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7">
    <w:name w:val="8CE939FBE1A5427096F8E4FB0AE7EC9827"/>
    <w:rsid w:val="00023E71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7">
    <w:name w:val="DB2213632A1642BD805134761B5459E027"/>
    <w:rsid w:val="00023E71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4">
    <w:name w:val="91D3F2013E3746DB9D76CC9AA184DA5824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8">
    <w:name w:val="2D013BED6E324F60B5CDD299E8EBD3B618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8">
    <w:name w:val="1BC5ED2EC13046F5B2834BA7684EC8FE18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19">
    <w:name w:val="653666068FB142939E72EE7EC0D2D95719"/>
    <w:rsid w:val="00023E71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18">
    <w:name w:val="2001AFDB60924109808F24CCC0C75B2418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6">
    <w:name w:val="FF5FF6749D4C4EC8948CCD636BF929E96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6">
    <w:name w:val="D8233026F9944B1B81F9E086A9694C286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7">
    <w:name w:val="7A1E0544E4304FAC981E45C206221C5327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7">
    <w:name w:val="B9CDA39090A949A59F3303CAF26DF66127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28">
    <w:name w:val="FE4BE136C82A43BC9E0C206F71062BF828"/>
    <w:rsid w:val="00023E71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8">
    <w:name w:val="8CE939FBE1A5427096F8E4FB0AE7EC9828"/>
    <w:rsid w:val="00023E71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8">
    <w:name w:val="DB2213632A1642BD805134761B5459E028"/>
    <w:rsid w:val="00023E71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5">
    <w:name w:val="91D3F2013E3746DB9D76CC9AA184DA5825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19">
    <w:name w:val="2D013BED6E324F60B5CDD299E8EBD3B619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19">
    <w:name w:val="1BC5ED2EC13046F5B2834BA7684EC8FE19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0">
    <w:name w:val="653666068FB142939E72EE7EC0D2D95720"/>
    <w:rsid w:val="00023E71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19">
    <w:name w:val="2001AFDB60924109808F24CCC0C75B2419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7">
    <w:name w:val="FF5FF6749D4C4EC8948CCD636BF929E97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7">
    <w:name w:val="D8233026F9944B1B81F9E086A9694C287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8">
    <w:name w:val="7A1E0544E4304FAC981E45C206221C5328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8">
    <w:name w:val="B9CDA39090A949A59F3303CAF26DF66128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29">
    <w:name w:val="FE4BE136C82A43BC9E0C206F71062BF829"/>
    <w:rsid w:val="00023E71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29">
    <w:name w:val="8CE939FBE1A5427096F8E4FB0AE7EC9829"/>
    <w:rsid w:val="00023E71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29">
    <w:name w:val="DB2213632A1642BD805134761B5459E029"/>
    <w:rsid w:val="00023E71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6">
    <w:name w:val="91D3F2013E3746DB9D76CC9AA184DA5826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20">
    <w:name w:val="2D013BED6E324F60B5CDD299E8EBD3B620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20">
    <w:name w:val="1BC5ED2EC13046F5B2834BA7684EC8FE20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1">
    <w:name w:val="653666068FB142939E72EE7EC0D2D95721"/>
    <w:rsid w:val="00023E71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20">
    <w:name w:val="2001AFDB60924109808F24CCC0C75B2420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8">
    <w:name w:val="FF5FF6749D4C4EC8948CCD636BF929E98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8">
    <w:name w:val="D8233026F9944B1B81F9E086A9694C288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29">
    <w:name w:val="7A1E0544E4304FAC981E45C206221C5329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29">
    <w:name w:val="B9CDA39090A949A59F3303CAF26DF66129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30">
    <w:name w:val="FE4BE136C82A43BC9E0C206F71062BF830"/>
    <w:rsid w:val="00023E71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0">
    <w:name w:val="8CE939FBE1A5427096F8E4FB0AE7EC9830"/>
    <w:rsid w:val="00023E71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0">
    <w:name w:val="DB2213632A1642BD805134761B5459E030"/>
    <w:rsid w:val="00023E71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7">
    <w:name w:val="91D3F2013E3746DB9D76CC9AA184DA5827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21">
    <w:name w:val="2D013BED6E324F60B5CDD299E8EBD3B621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21">
    <w:name w:val="1BC5ED2EC13046F5B2834BA7684EC8FE21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2">
    <w:name w:val="653666068FB142939E72EE7EC0D2D95722"/>
    <w:rsid w:val="00023E71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21">
    <w:name w:val="2001AFDB60924109808F24CCC0C75B2421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9">
    <w:name w:val="FF5FF6749D4C4EC8948CCD636BF929E99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9">
    <w:name w:val="D8233026F9944B1B81F9E086A9694C289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30">
    <w:name w:val="7A1E0544E4304FAC981E45C206221C5330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0">
    <w:name w:val="B9CDA39090A949A59F3303CAF26DF66130"/>
    <w:rsid w:val="00023E71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31">
    <w:name w:val="FE4BE136C82A43BC9E0C206F71062BF831"/>
    <w:rsid w:val="008E196C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1">
    <w:name w:val="8CE939FBE1A5427096F8E4FB0AE7EC9831"/>
    <w:rsid w:val="008E196C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1">
    <w:name w:val="DB2213632A1642BD805134761B5459E031"/>
    <w:rsid w:val="008E196C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8">
    <w:name w:val="91D3F2013E3746DB9D76CC9AA184DA5828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22">
    <w:name w:val="2D013BED6E324F60B5CDD299E8EBD3B622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22">
    <w:name w:val="1BC5ED2EC13046F5B2834BA7684EC8FE22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3">
    <w:name w:val="653666068FB142939E72EE7EC0D2D95723"/>
    <w:rsid w:val="008E196C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22">
    <w:name w:val="2001AFDB60924109808F24CCC0C75B2422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10">
    <w:name w:val="FF5FF6749D4C4EC8948CCD636BF929E910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10">
    <w:name w:val="D8233026F9944B1B81F9E086A9694C2810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31">
    <w:name w:val="7A1E0544E4304FAC981E45C206221C5331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1">
    <w:name w:val="B9CDA39090A949A59F3303CAF26DF66131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1">
    <w:name w:val="7EEE68E737AF44D4A8420922DCBF065E1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32">
    <w:name w:val="FE4BE136C82A43BC9E0C206F71062BF832"/>
    <w:rsid w:val="008E196C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2">
    <w:name w:val="8CE939FBE1A5427096F8E4FB0AE7EC9832"/>
    <w:rsid w:val="008E196C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2">
    <w:name w:val="DB2213632A1642BD805134761B5459E032"/>
    <w:rsid w:val="008E196C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29">
    <w:name w:val="91D3F2013E3746DB9D76CC9AA184DA5829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23">
    <w:name w:val="2D013BED6E324F60B5CDD299E8EBD3B623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23">
    <w:name w:val="1BC5ED2EC13046F5B2834BA7684EC8FE23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4">
    <w:name w:val="653666068FB142939E72EE7EC0D2D95724"/>
    <w:rsid w:val="008E196C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23">
    <w:name w:val="2001AFDB60924109808F24CCC0C75B2423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11">
    <w:name w:val="FF5FF6749D4C4EC8948CCD636BF929E911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11">
    <w:name w:val="D8233026F9944B1B81F9E086A9694C2811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32">
    <w:name w:val="7A1E0544E4304FAC981E45C206221C5332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2">
    <w:name w:val="B9CDA39090A949A59F3303CAF26DF66132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2">
    <w:name w:val="7EEE68E737AF44D4A8420922DCBF065E2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33">
    <w:name w:val="FE4BE136C82A43BC9E0C206F71062BF833"/>
    <w:rsid w:val="008E196C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3">
    <w:name w:val="8CE939FBE1A5427096F8E4FB0AE7EC9833"/>
    <w:rsid w:val="008E196C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3">
    <w:name w:val="DB2213632A1642BD805134761B5459E033"/>
    <w:rsid w:val="008E196C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30">
    <w:name w:val="91D3F2013E3746DB9D76CC9AA184DA5830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24">
    <w:name w:val="2D013BED6E324F60B5CDD299E8EBD3B624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24">
    <w:name w:val="1BC5ED2EC13046F5B2834BA7684EC8FE24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5">
    <w:name w:val="653666068FB142939E72EE7EC0D2D95725"/>
    <w:rsid w:val="008E196C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24">
    <w:name w:val="2001AFDB60924109808F24CCC0C75B2424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F5FF6749D4C4EC8948CCD636BF929E912">
    <w:name w:val="FF5FF6749D4C4EC8948CCD636BF929E912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D8233026F9944B1B81F9E086A9694C2812">
    <w:name w:val="D8233026F9944B1B81F9E086A9694C2812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33">
    <w:name w:val="7A1E0544E4304FAC981E45C206221C5333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3">
    <w:name w:val="B9CDA39090A949A59F3303CAF26DF66133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3">
    <w:name w:val="7EEE68E737AF44D4A8420922DCBF065E3"/>
    <w:rsid w:val="008E196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9EF2BF12C1A4DDA99357C151D5C6CE1">
    <w:name w:val="F9EF2BF12C1A4DDA99357C151D5C6CE1"/>
    <w:rsid w:val="003A6848"/>
  </w:style>
  <w:style w:type="paragraph" w:customStyle="1" w:styleId="DA5E4306BC404654A6CBB644AE6E87FA">
    <w:name w:val="DA5E4306BC404654A6CBB644AE6E87FA"/>
    <w:rsid w:val="003A6848"/>
  </w:style>
  <w:style w:type="paragraph" w:customStyle="1" w:styleId="5EC7A92959844CA4AD19B1CD15F8B284">
    <w:name w:val="5EC7A92959844CA4AD19B1CD15F8B284"/>
    <w:rsid w:val="003A6848"/>
  </w:style>
  <w:style w:type="paragraph" w:customStyle="1" w:styleId="43EFEF1A913749CD9E91FFE683BF6641">
    <w:name w:val="43EFEF1A913749CD9E91FFE683BF6641"/>
    <w:rsid w:val="003A6848"/>
  </w:style>
  <w:style w:type="paragraph" w:customStyle="1" w:styleId="FE4BE136C82A43BC9E0C206F71062BF834">
    <w:name w:val="FE4BE136C82A43BC9E0C206F71062BF834"/>
    <w:rsid w:val="003A6848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4">
    <w:name w:val="8CE939FBE1A5427096F8E4FB0AE7EC9834"/>
    <w:rsid w:val="003A6848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4">
    <w:name w:val="DB2213632A1642BD805134761B5459E034"/>
    <w:rsid w:val="003A6848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31">
    <w:name w:val="91D3F2013E3746DB9D76CC9AA184DA5831"/>
    <w:rsid w:val="003A6848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25">
    <w:name w:val="2D013BED6E324F60B5CDD299E8EBD3B625"/>
    <w:rsid w:val="003A6848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25">
    <w:name w:val="1BC5ED2EC13046F5B2834BA7684EC8FE25"/>
    <w:rsid w:val="003A6848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6">
    <w:name w:val="653666068FB142939E72EE7EC0D2D95726"/>
    <w:rsid w:val="003A6848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25">
    <w:name w:val="2001AFDB60924109808F24CCC0C75B2425"/>
    <w:rsid w:val="003A6848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43EFEF1A913749CD9E91FFE683BF66411">
    <w:name w:val="43EFEF1A913749CD9E91FFE683BF66411"/>
    <w:rsid w:val="003A6848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34">
    <w:name w:val="7A1E0544E4304FAC981E45C206221C5334"/>
    <w:rsid w:val="003A6848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4">
    <w:name w:val="B9CDA39090A949A59F3303CAF26DF66134"/>
    <w:rsid w:val="003A6848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4">
    <w:name w:val="7EEE68E737AF44D4A8420922DCBF065E4"/>
    <w:rsid w:val="003A6848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5275C44CFDF471C96AB519C97CC8120">
    <w:name w:val="95275C44CFDF471C96AB519C97CC8120"/>
    <w:rsid w:val="003A6848"/>
  </w:style>
  <w:style w:type="paragraph" w:customStyle="1" w:styleId="FE4BE136C82A43BC9E0C206F71062BF835">
    <w:name w:val="FE4BE136C82A43BC9E0C206F71062BF835"/>
    <w:rsid w:val="00F97495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5">
    <w:name w:val="8CE939FBE1A5427096F8E4FB0AE7EC9835"/>
    <w:rsid w:val="00F97495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5">
    <w:name w:val="DB2213632A1642BD805134761B5459E035"/>
    <w:rsid w:val="00F97495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32">
    <w:name w:val="91D3F2013E3746DB9D76CC9AA184DA5832"/>
    <w:rsid w:val="00F97495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26">
    <w:name w:val="2D013BED6E324F60B5CDD299E8EBD3B626"/>
    <w:rsid w:val="00F97495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26">
    <w:name w:val="1BC5ED2EC13046F5B2834BA7684EC8FE26"/>
    <w:rsid w:val="00F97495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7">
    <w:name w:val="653666068FB142939E72EE7EC0D2D95727"/>
    <w:rsid w:val="00F97495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26">
    <w:name w:val="2001AFDB60924109808F24CCC0C75B2426"/>
    <w:rsid w:val="00F97495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43EFEF1A913749CD9E91FFE683BF66412">
    <w:name w:val="43EFEF1A913749CD9E91FFE683BF66412"/>
    <w:rsid w:val="00F97495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35">
    <w:name w:val="7A1E0544E4304FAC981E45C206221C5335"/>
    <w:rsid w:val="00F97495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5">
    <w:name w:val="B9CDA39090A949A59F3303CAF26DF66135"/>
    <w:rsid w:val="00F97495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5">
    <w:name w:val="7EEE68E737AF44D4A8420922DCBF065E5"/>
    <w:rsid w:val="00F97495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5275C44CFDF471C96AB519C97CC81201">
    <w:name w:val="95275C44CFDF471C96AB519C97CC81201"/>
    <w:rsid w:val="00F97495"/>
    <w:pPr>
      <w:tabs>
        <w:tab w:val="center" w:pos="4419"/>
        <w:tab w:val="right" w:pos="8838"/>
      </w:tabs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36">
    <w:name w:val="FE4BE136C82A43BC9E0C206F71062BF836"/>
    <w:rsid w:val="00D30409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6">
    <w:name w:val="8CE939FBE1A5427096F8E4FB0AE7EC9836"/>
    <w:rsid w:val="00D30409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6">
    <w:name w:val="DB2213632A1642BD805134761B5459E036"/>
    <w:rsid w:val="00D30409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33">
    <w:name w:val="91D3F2013E3746DB9D76CC9AA184DA5833"/>
    <w:rsid w:val="00D3040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27">
    <w:name w:val="2D013BED6E324F60B5CDD299E8EBD3B627"/>
    <w:rsid w:val="00D3040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27">
    <w:name w:val="1BC5ED2EC13046F5B2834BA7684EC8FE27"/>
    <w:rsid w:val="00D3040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8">
    <w:name w:val="653666068FB142939E72EE7EC0D2D95728"/>
    <w:rsid w:val="00D30409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27">
    <w:name w:val="2001AFDB60924109808F24CCC0C75B2427"/>
    <w:rsid w:val="00D3040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43EFEF1A913749CD9E91FFE683BF66413">
    <w:name w:val="43EFEF1A913749CD9E91FFE683BF66413"/>
    <w:rsid w:val="00D3040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36">
    <w:name w:val="7A1E0544E4304FAC981E45C206221C5336"/>
    <w:rsid w:val="00D3040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6">
    <w:name w:val="B9CDA39090A949A59F3303CAF26DF66136"/>
    <w:rsid w:val="00D3040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6">
    <w:name w:val="7EEE68E737AF44D4A8420922DCBF065E6"/>
    <w:rsid w:val="00D30409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5275C44CFDF471C96AB519C97CC81202">
    <w:name w:val="95275C44CFDF471C96AB519C97CC81202"/>
    <w:rsid w:val="00D30409"/>
    <w:pPr>
      <w:tabs>
        <w:tab w:val="center" w:pos="4419"/>
        <w:tab w:val="right" w:pos="8838"/>
      </w:tabs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37">
    <w:name w:val="FE4BE136C82A43BC9E0C206F71062BF837"/>
    <w:rsid w:val="00FA202F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7">
    <w:name w:val="8CE939FBE1A5427096F8E4FB0AE7EC9837"/>
    <w:rsid w:val="00FA202F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7">
    <w:name w:val="DB2213632A1642BD805134761B5459E037"/>
    <w:rsid w:val="00FA202F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91D3F2013E3746DB9D76CC9AA184DA5834">
    <w:name w:val="91D3F2013E3746DB9D76CC9AA184DA5834"/>
    <w:rsid w:val="00FA202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2D013BED6E324F60B5CDD299E8EBD3B628">
    <w:name w:val="2D013BED6E324F60B5CDD299E8EBD3B628"/>
    <w:rsid w:val="00FA202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1BC5ED2EC13046F5B2834BA7684EC8FE28">
    <w:name w:val="1BC5ED2EC13046F5B2834BA7684EC8FE28"/>
    <w:rsid w:val="00FA202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653666068FB142939E72EE7EC0D2D95729">
    <w:name w:val="653666068FB142939E72EE7EC0D2D95729"/>
    <w:rsid w:val="00FA202F"/>
    <w:pPr>
      <w:spacing w:before="120" w:after="0" w:line="360" w:lineRule="auto"/>
      <w:ind w:left="720" w:firstLine="709"/>
      <w:contextualSpacing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2001AFDB60924109808F24CCC0C75B2428">
    <w:name w:val="2001AFDB60924109808F24CCC0C75B2428"/>
    <w:rsid w:val="00FA202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43EFEF1A913749CD9E91FFE683BF66414">
    <w:name w:val="43EFEF1A913749CD9E91FFE683BF66414"/>
    <w:rsid w:val="00FA202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A1E0544E4304FAC981E45C206221C5337">
    <w:name w:val="7A1E0544E4304FAC981E45C206221C5337"/>
    <w:rsid w:val="00FA202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7">
    <w:name w:val="B9CDA39090A949A59F3303CAF26DF66137"/>
    <w:rsid w:val="00FA202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7">
    <w:name w:val="7EEE68E737AF44D4A8420922DCBF065E7"/>
    <w:rsid w:val="00FA202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5275C44CFDF471C96AB519C97CC81203">
    <w:name w:val="95275C44CFDF471C96AB519C97CC81203"/>
    <w:rsid w:val="00FA202F"/>
    <w:pPr>
      <w:tabs>
        <w:tab w:val="center" w:pos="4419"/>
        <w:tab w:val="right" w:pos="8838"/>
      </w:tabs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38">
    <w:name w:val="FE4BE136C82A43BC9E0C206F71062BF838"/>
    <w:rsid w:val="009D3BAB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8">
    <w:name w:val="8CE939FBE1A5427096F8E4FB0AE7EC9838"/>
    <w:rsid w:val="009D3BAB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8">
    <w:name w:val="DB2213632A1642BD805134761B5459E038"/>
    <w:rsid w:val="009D3BAB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7A1E0544E4304FAC981E45C206221C5338">
    <w:name w:val="7A1E0544E4304FAC981E45C206221C5338"/>
    <w:rsid w:val="009D3BAB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8">
    <w:name w:val="B9CDA39090A949A59F3303CAF26DF66138"/>
    <w:rsid w:val="009D3BAB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8">
    <w:name w:val="7EEE68E737AF44D4A8420922DCBF065E8"/>
    <w:rsid w:val="009D3BAB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5275C44CFDF471C96AB519C97CC81204">
    <w:name w:val="95275C44CFDF471C96AB519C97CC81204"/>
    <w:rsid w:val="009D3BAB"/>
    <w:pPr>
      <w:tabs>
        <w:tab w:val="center" w:pos="4419"/>
        <w:tab w:val="right" w:pos="8838"/>
      </w:tabs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39">
    <w:name w:val="FE4BE136C82A43BC9E0C206F71062BF839"/>
    <w:rsid w:val="009D3BAB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39">
    <w:name w:val="8CE939FBE1A5427096F8E4FB0AE7EC9839"/>
    <w:rsid w:val="009D3BAB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39">
    <w:name w:val="DB2213632A1642BD805134761B5459E039"/>
    <w:rsid w:val="009D3BAB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7A1E0544E4304FAC981E45C206221C5339">
    <w:name w:val="7A1E0544E4304FAC981E45C206221C5339"/>
    <w:rsid w:val="009D3BAB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39">
    <w:name w:val="B9CDA39090A949A59F3303CAF26DF66139"/>
    <w:rsid w:val="009D3BAB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9">
    <w:name w:val="7EEE68E737AF44D4A8420922DCBF065E9"/>
    <w:rsid w:val="009D3BAB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5275C44CFDF471C96AB519C97CC81205">
    <w:name w:val="95275C44CFDF471C96AB519C97CC81205"/>
    <w:rsid w:val="009D3BAB"/>
    <w:pPr>
      <w:tabs>
        <w:tab w:val="center" w:pos="4419"/>
        <w:tab w:val="right" w:pos="8838"/>
      </w:tabs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40">
    <w:name w:val="FE4BE136C82A43BC9E0C206F71062BF840"/>
    <w:rsid w:val="009D3BAB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40">
    <w:name w:val="8CE939FBE1A5427096F8E4FB0AE7EC9840"/>
    <w:rsid w:val="009D3BAB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40">
    <w:name w:val="DB2213632A1642BD805134761B5459E040"/>
    <w:rsid w:val="009D3BAB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7A1E0544E4304FAC981E45C206221C5340">
    <w:name w:val="7A1E0544E4304FAC981E45C206221C5340"/>
    <w:rsid w:val="009D3BAB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40">
    <w:name w:val="B9CDA39090A949A59F3303CAF26DF66140"/>
    <w:rsid w:val="009D3BAB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10">
    <w:name w:val="7EEE68E737AF44D4A8420922DCBF065E10"/>
    <w:rsid w:val="009D3BAB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5275C44CFDF471C96AB519C97CC81206">
    <w:name w:val="95275C44CFDF471C96AB519C97CC81206"/>
    <w:rsid w:val="009D3BAB"/>
    <w:pPr>
      <w:tabs>
        <w:tab w:val="center" w:pos="4419"/>
        <w:tab w:val="right" w:pos="8838"/>
      </w:tabs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FE4BE136C82A43BC9E0C206F71062BF841">
    <w:name w:val="FE4BE136C82A43BC9E0C206F71062BF841"/>
    <w:rsid w:val="008741EC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41">
    <w:name w:val="8CE939FBE1A5427096F8E4FB0AE7EC9841"/>
    <w:rsid w:val="008741EC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DB2213632A1642BD805134761B5459E041">
    <w:name w:val="DB2213632A1642BD805134761B5459E041"/>
    <w:rsid w:val="008741EC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7A1E0544E4304FAC981E45C206221C5341">
    <w:name w:val="7A1E0544E4304FAC981E45C206221C5341"/>
    <w:rsid w:val="008741E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41">
    <w:name w:val="B9CDA39090A949A59F3303CAF26DF66141"/>
    <w:rsid w:val="008741E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11">
    <w:name w:val="7EEE68E737AF44D4A8420922DCBF065E11"/>
    <w:rsid w:val="008741EC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5275C44CFDF471C96AB519C97CC81207">
    <w:name w:val="95275C44CFDF471C96AB519C97CC81207"/>
    <w:rsid w:val="008741EC"/>
    <w:pPr>
      <w:tabs>
        <w:tab w:val="center" w:pos="4419"/>
        <w:tab w:val="right" w:pos="8838"/>
      </w:tabs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554703719B004743B42051D209AF7A25">
    <w:name w:val="554703719B004743B42051D209AF7A25"/>
    <w:rsid w:val="00174BDF"/>
  </w:style>
  <w:style w:type="paragraph" w:customStyle="1" w:styleId="FE4BE136C82A43BC9E0C206F71062BF842">
    <w:name w:val="FE4BE136C82A43BC9E0C206F71062BF842"/>
    <w:rsid w:val="00174BDF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42">
    <w:name w:val="8CE939FBE1A5427096F8E4FB0AE7EC9842"/>
    <w:rsid w:val="00174BDF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554703719B004743B42051D209AF7A251">
    <w:name w:val="554703719B004743B42051D209AF7A251"/>
    <w:rsid w:val="00174BDF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7A1E0544E4304FAC981E45C206221C5342">
    <w:name w:val="7A1E0544E4304FAC981E45C206221C5342"/>
    <w:rsid w:val="00174BD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42">
    <w:name w:val="B9CDA39090A949A59F3303CAF26DF66142"/>
    <w:rsid w:val="00174BD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12">
    <w:name w:val="7EEE68E737AF44D4A8420922DCBF065E12"/>
    <w:rsid w:val="00174BDF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5275C44CFDF471C96AB519C97CC81208">
    <w:name w:val="95275C44CFDF471C96AB519C97CC81208"/>
    <w:rsid w:val="00174BDF"/>
    <w:pPr>
      <w:tabs>
        <w:tab w:val="center" w:pos="4419"/>
        <w:tab w:val="right" w:pos="8838"/>
      </w:tabs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0825AFC94EC7454EBCA97CEE8070C73D">
    <w:name w:val="0825AFC94EC7454EBCA97CEE8070C73D"/>
    <w:rsid w:val="00514F92"/>
  </w:style>
  <w:style w:type="paragraph" w:customStyle="1" w:styleId="0825AFC94EC7454EBCA97CEE8070C73D1">
    <w:name w:val="0825AFC94EC7454EBCA97CEE8070C73D1"/>
    <w:rsid w:val="00514F92"/>
    <w:pPr>
      <w:spacing w:before="120" w:after="0" w:line="312" w:lineRule="auto"/>
    </w:pPr>
    <w:rPr>
      <w:rFonts w:ascii="Arial" w:eastAsia="Calibri" w:hAnsi="Arial" w:cs="Times New Roman"/>
      <w:caps/>
      <w:noProof/>
      <w:color w:val="404040" w:themeColor="text1" w:themeTint="BF"/>
      <w:sz w:val="60"/>
      <w:szCs w:val="31"/>
      <w:u w:val="single"/>
      <w:lang w:val="es-ES"/>
    </w:rPr>
  </w:style>
  <w:style w:type="paragraph" w:customStyle="1" w:styleId="8CE939FBE1A5427096F8E4FB0AE7EC9843">
    <w:name w:val="8CE939FBE1A5427096F8E4FB0AE7EC9843"/>
    <w:rsid w:val="00514F92"/>
    <w:pPr>
      <w:spacing w:before="120" w:after="0" w:line="360" w:lineRule="auto"/>
      <w:jc w:val="both"/>
    </w:pPr>
    <w:rPr>
      <w:rFonts w:ascii="Arial" w:eastAsiaTheme="minorHAnsi" w:hAnsi="Arial"/>
      <w:caps/>
      <w:color w:val="404040" w:themeColor="text1" w:themeTint="BF"/>
      <w:sz w:val="31"/>
      <w:szCs w:val="31"/>
      <w:lang w:eastAsia="en-US"/>
    </w:rPr>
  </w:style>
  <w:style w:type="paragraph" w:customStyle="1" w:styleId="554703719B004743B42051D209AF7A252">
    <w:name w:val="554703719B004743B42051D209AF7A252"/>
    <w:rsid w:val="00514F92"/>
    <w:pPr>
      <w:spacing w:before="120" w:after="0" w:line="360" w:lineRule="auto"/>
    </w:pPr>
    <w:rPr>
      <w:rFonts w:ascii="Arial" w:eastAsiaTheme="minorHAnsi" w:hAnsi="Arial"/>
      <w:b/>
      <w:color w:val="404040" w:themeColor="text1" w:themeTint="BF"/>
      <w:sz w:val="31"/>
      <w:szCs w:val="31"/>
      <w:lang w:eastAsia="en-US"/>
    </w:rPr>
  </w:style>
  <w:style w:type="paragraph" w:customStyle="1" w:styleId="7A1E0544E4304FAC981E45C206221C5343">
    <w:name w:val="7A1E0544E4304FAC981E45C206221C5343"/>
    <w:rsid w:val="00514F92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B9CDA39090A949A59F3303CAF26DF66143">
    <w:name w:val="B9CDA39090A949A59F3303CAF26DF66143"/>
    <w:rsid w:val="00514F92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7EEE68E737AF44D4A8420922DCBF065E13">
    <w:name w:val="7EEE68E737AF44D4A8420922DCBF065E13"/>
    <w:rsid w:val="00514F92"/>
    <w:pPr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  <w:style w:type="paragraph" w:customStyle="1" w:styleId="95275C44CFDF471C96AB519C97CC81209">
    <w:name w:val="95275C44CFDF471C96AB519C97CC81209"/>
    <w:rsid w:val="00514F92"/>
    <w:pPr>
      <w:tabs>
        <w:tab w:val="center" w:pos="4419"/>
        <w:tab w:val="right" w:pos="8838"/>
      </w:tabs>
      <w:spacing w:before="120" w:after="0" w:line="360" w:lineRule="auto"/>
      <w:ind w:firstLine="709"/>
      <w:jc w:val="both"/>
    </w:pPr>
    <w:rPr>
      <w:rFonts w:ascii="Arial" w:eastAsiaTheme="minorHAnsi" w:hAnsi="Arial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sion_ xmlns="bb35dc9b-a729-4308-beb8-1dd00743a455">6</Version_>
    <CodigoDocumento xmlns="bb35dc9b-a729-4308-beb8-1dd00743a455">COR-F-REC-VAC-05.02</CodigoDocumento>
    <FechaCarga xmlns="bb35dc9b-a729-4308-beb8-1dd00743a455" xsi:nil="true"/>
    <ElaboradorFuncional xmlns="bb35dc9b-a729-4308-beb8-1dd00743a455">
      <UserInfo>
        <DisplayName>Yelina Muñoz Aliaga</DisplayName>
        <AccountId>153</AccountId>
        <AccountType/>
      </UserInfo>
    </ElaboradorFuncional>
    <FechaVigencia xmlns="bb35dc9b-a729-4308-beb8-1dd00743a455">2018-06-06T05:00:00+00:00</FechaVigencia>
    <UsuarioSolicitante xmlns="bb35dc9b-a729-4308-beb8-1dd00743a455">
      <UserInfo>
        <DisplayName/>
        <AccountId xsi:nil="true"/>
        <AccountType/>
      </UserInfo>
    </UsuarioSolicitante>
    <Revisor1 xmlns="bb35dc9b-a729-4308-beb8-1dd00743a455">
      <UserInfo>
        <DisplayName/>
        <AccountId xsi:nil="true"/>
        <AccountType/>
      </UserInfo>
    </Revisor1>
    <IdSolicitudAux xmlns="bb35dc9b-a729-4308-beb8-1dd00743a455" xsi:nil="true"/>
    <DocumentosRelacionados xmlns="bb35dc9b-a729-4308-beb8-1dd00743a455">false</DocumentosRelacionados>
    <TipoDocumento xmlns="bb35dc9b-a729-4308-beb8-1dd00743a455">4</TipoDocumento>
    <Revisor2 xmlns="bb35dc9b-a729-4308-beb8-1dd00743a455">
      <UserInfo>
        <DisplayName/>
        <AccountId xsi:nil="true"/>
        <AccountType/>
      </UserInfo>
    </Revisor2>
    <LiderProceso xmlns="bb35dc9b-a729-4308-beb8-1dd00743a455">
      <UserInfo>
        <DisplayName>Rodolfo Javier Cremer Alarcon</DisplayName>
        <AccountId>39</AccountId>
        <AccountType/>
      </UserInfo>
    </LiderProceso>
    <EstadoDocPublicado xmlns="bb35dc9b-a729-4308-beb8-1dd00743a455">Vigente</EstadoDocPublicado>
    <Macroproceso xmlns="bb35dc9b-a729-4308-beb8-1dd00743a455">43</Macroproceso>
    <FechaPublicacion xmlns="bb35dc9b-a729-4308-beb8-1dd00743a455" xsi:nil="true"/>
    <FlagVigente xmlns="bb35dc9b-a729-4308-beb8-1dd00743a455">true</FlagVigente>
    <AreaProceso xmlns="bb35dc9b-a729-4308-beb8-1dd00743a455">14</AreaProceso>
    <AreaSolicitante xmlns="bb35dc9b-a729-4308-beb8-1dd00743a455" xsi:nil="true"/>
    <Subproceso xmlns="bb35dc9b-a729-4308-beb8-1dd00743a455" xsi:nil="true"/>
    <GrupoDistribucion xmlns="bb35dc9b-a729-4308-beb8-1dd00743a455" xsi:nil="true"/>
    <TipoProceso xmlns="bb35dc9b-a729-4308-beb8-1dd00743a455">6</TipoProceso>
    <AnalistaProceso xmlns="bb35dc9b-a729-4308-beb8-1dd00743a455">
      <UserInfo>
        <DisplayName/>
        <AccountId xsi:nil="true"/>
        <AccountType/>
      </UserInfo>
    </AnalistaProceso>
    <CriteriodeRevision xmlns="bb35dc9b-a729-4308-beb8-1dd00743a45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8BC0BFF635E4889230663B529804C" ma:contentTypeVersion="27" ma:contentTypeDescription="Create a new document." ma:contentTypeScope="" ma:versionID="b786f412d00e96242b66ad4e52a443a4">
  <xsd:schema xmlns:xsd="http://www.w3.org/2001/XMLSchema" xmlns:xs="http://www.w3.org/2001/XMLSchema" xmlns:p="http://schemas.microsoft.com/office/2006/metadata/properties" xmlns:ns2="bb35dc9b-a729-4308-beb8-1dd00743a455" xmlns:ns3="510b94f7-d1de-4da1-8c92-10a3c3ba8c53" targetNamespace="http://schemas.microsoft.com/office/2006/metadata/properties" ma:root="true" ma:fieldsID="71d4b5024fabb740991217775f77d304" ns2:_="" ns3:_="">
    <xsd:import namespace="bb35dc9b-a729-4308-beb8-1dd00743a455"/>
    <xsd:import namespace="510b94f7-d1de-4da1-8c92-10a3c3ba8c53"/>
    <xsd:element name="properties">
      <xsd:complexType>
        <xsd:sequence>
          <xsd:element name="documentManagement">
            <xsd:complexType>
              <xsd:all>
                <xsd:element ref="ns2:FechaCarga" minOccurs="0"/>
                <xsd:element ref="ns2:UsuarioSolicitante" minOccurs="0"/>
                <xsd:element ref="ns2:AreaSolicitante" minOccurs="0"/>
                <xsd:element ref="ns2:Macroproceso" minOccurs="0"/>
                <xsd:element ref="ns2:ElaboradorFuncional" minOccurs="0"/>
                <xsd:element ref="ns2:Version_" minOccurs="0"/>
                <xsd:element ref="ns2:DocumentosRelacionados" minOccurs="0"/>
                <xsd:element ref="ns2:LiderProceso" minOccurs="0"/>
                <xsd:element ref="ns2:FechaVigencia" minOccurs="0"/>
                <xsd:element ref="ns2:Subproceso" minOccurs="0"/>
                <xsd:element ref="ns2:CodigoDocumento" minOccurs="0"/>
                <xsd:element ref="ns2:IdSolicitudAux" minOccurs="0"/>
                <xsd:element ref="ns2:TipoDocumento" minOccurs="0"/>
                <xsd:element ref="ns2:Revisor1" minOccurs="0"/>
                <xsd:element ref="ns2:Revisor2" minOccurs="0"/>
                <xsd:element ref="ns2:GrupoDistribucion" minOccurs="0"/>
                <xsd:element ref="ns2:FlagVigente" minOccurs="0"/>
                <xsd:element ref="ns2:TipoProceso" minOccurs="0"/>
                <xsd:element ref="ns2:FechaPublicacion" minOccurs="0"/>
                <xsd:element ref="ns2:EstadoDocPublicado" minOccurs="0"/>
                <xsd:element ref="ns2:AreaProceso" minOccurs="0"/>
                <xsd:element ref="ns2:AnalistaProceso" minOccurs="0"/>
                <xsd:element ref="ns3:MediaServiceMetadata" minOccurs="0"/>
                <xsd:element ref="ns3:MediaServiceFastMetadata" minOccurs="0"/>
                <xsd:element ref="ns2:CriteriodeRevis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35dc9b-a729-4308-beb8-1dd00743a455" elementFormDefault="qualified">
    <xsd:import namespace="http://schemas.microsoft.com/office/2006/documentManagement/types"/>
    <xsd:import namespace="http://schemas.microsoft.com/office/infopath/2007/PartnerControls"/>
    <xsd:element name="FechaCarga" ma:index="8" nillable="true" ma:displayName="Fecha de Carga" ma:format="DateOnly" ma:internalName="FechaCarga">
      <xsd:simpleType>
        <xsd:restriction base="dms:DateTime"/>
      </xsd:simpleType>
    </xsd:element>
    <xsd:element name="UsuarioSolicitante" ma:index="9" nillable="true" ma:displayName="Usuario Solicitante" ma:indexed="true" ma:list="UserInfo" ma:SharePointGroup="0" ma:internalName="UsuarioSolicitant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reaSolicitante" ma:index="10" nillable="true" ma:displayName="Area Solicitante" ma:indexed="true" ma:internalName="AreaSolicitante">
      <xsd:simpleType>
        <xsd:restriction base="dms:Text">
          <xsd:maxLength value="255"/>
        </xsd:restriction>
      </xsd:simpleType>
    </xsd:element>
    <xsd:element name="Macroproceso" ma:index="11" nillable="true" ma:displayName="Macroproceso" ma:indexed="true" ma:list="{6f1854b9-aaa9-4358-9e2f-125f7aadf9da}" ma:internalName="Macroproceso" ma:showField="Title" ma:web="bb35dc9b-a729-4308-beb8-1dd00743a455">
      <xsd:simpleType>
        <xsd:restriction base="dms:Lookup"/>
      </xsd:simpleType>
    </xsd:element>
    <xsd:element name="ElaboradorFuncional" ma:index="12" nillable="true" ma:displayName="Elaborador Funcional" ma:indexed="true" ma:list="UserInfo" ma:SharePointGroup="0" ma:internalName="ElaboradorFuncional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ersion_" ma:index="13" nillable="true" ma:displayName="Versión" ma:decimals="0" ma:indexed="true" ma:internalName="Version_" ma:percentage="FALSE">
      <xsd:simpleType>
        <xsd:restriction base="dms:Number"/>
      </xsd:simpleType>
    </xsd:element>
    <xsd:element name="DocumentosRelacionados" ma:index="14" nillable="true" ma:displayName="Documentos Relacionados" ma:default="0" ma:indexed="true" ma:internalName="DocumentosRelacionados">
      <xsd:simpleType>
        <xsd:restriction base="dms:Boolean"/>
      </xsd:simpleType>
    </xsd:element>
    <xsd:element name="LiderProceso" ma:index="15" nillable="true" ma:displayName="Lider de Proceso" ma:indexed="true" ma:list="UserInfo" ma:SharePointGroup="0" ma:internalName="LiderProces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echaVigencia" ma:index="16" nillable="true" ma:displayName="Fecha de Vigencia" ma:format="DateOnly" ma:internalName="FechaVigencia">
      <xsd:simpleType>
        <xsd:restriction base="dms:DateTime"/>
      </xsd:simpleType>
    </xsd:element>
    <xsd:element name="Subproceso" ma:index="17" nillable="true" ma:displayName="Subproceso" ma:indexed="true" ma:list="{03bb85f0-9955-4616-b204-fd7c22080c02}" ma:internalName="Subproceso" ma:showField="Title" ma:web="bb35dc9b-a729-4308-beb8-1dd00743a455">
      <xsd:simpleType>
        <xsd:restriction base="dms:Lookup"/>
      </xsd:simpleType>
    </xsd:element>
    <xsd:element name="CodigoDocumento" ma:index="18" nillable="true" ma:displayName="Código Documento" ma:indexed="true" ma:internalName="CodigoDocumento">
      <xsd:simpleType>
        <xsd:restriction base="dms:Text">
          <xsd:maxLength value="255"/>
        </xsd:restriction>
      </xsd:simpleType>
    </xsd:element>
    <xsd:element name="IdSolicitudAux" ma:index="19" nillable="true" ma:displayName="IdSolicitudAux" ma:indexed="true" ma:internalName="IdSolicitudAux">
      <xsd:simpleType>
        <xsd:restriction base="dms:Text">
          <xsd:maxLength value="255"/>
        </xsd:restriction>
      </xsd:simpleType>
    </xsd:element>
    <xsd:element name="TipoDocumento" ma:index="20" nillable="true" ma:displayName="Tipo de Documento" ma:indexed="true" ma:list="{a42201e6-a10f-4524-b466-34077919e410}" ma:internalName="TipoDocumento" ma:showField="Title" ma:web="bb35dc9b-a729-4308-beb8-1dd00743a455">
      <xsd:simpleType>
        <xsd:restriction base="dms:Lookup"/>
      </xsd:simpleType>
    </xsd:element>
    <xsd:element name="Revisor1" ma:index="21" nillable="true" ma:displayName="Revisor1" ma:indexed="true" ma:list="UserInfo" ma:SharePointGroup="0" ma:internalName="Revisor1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sor2" ma:index="22" nillable="true" ma:displayName="Revisor2" ma:indexed="true" ma:list="UserInfo" ma:SharePointGroup="0" ma:internalName="Revisor2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rupoDistribucion" ma:index="23" nillable="true" ma:displayName="Grupos de Distribución" ma:indexed="true" ma:internalName="GrupoDistribucion">
      <xsd:simpleType>
        <xsd:restriction base="dms:Text">
          <xsd:maxLength value="255"/>
        </xsd:restriction>
      </xsd:simpleType>
    </xsd:element>
    <xsd:element name="FlagVigente" ma:index="24" nillable="true" ma:displayName="FlagVigente" ma:default="1" ma:indexed="true" ma:internalName="FlagVigente">
      <xsd:simpleType>
        <xsd:restriction base="dms:Boolean"/>
      </xsd:simpleType>
    </xsd:element>
    <xsd:element name="TipoProceso" ma:index="25" nillable="true" ma:displayName="Tipo de Proceso" ma:indexed="true" ma:list="{b5d35be9-5ee2-47c6-88ac-21c3db3e9a1e}" ma:internalName="TipoProceso" ma:showField="Title" ma:web="bb35dc9b-a729-4308-beb8-1dd00743a455">
      <xsd:simpleType>
        <xsd:restriction base="dms:Lookup"/>
      </xsd:simpleType>
    </xsd:element>
    <xsd:element name="FechaPublicacion" ma:index="26" nillable="true" ma:displayName="Fecha de Publicación" ma:format="DateOnly" ma:internalName="FechaPublicacion">
      <xsd:simpleType>
        <xsd:restriction base="dms:DateTime"/>
      </xsd:simpleType>
    </xsd:element>
    <xsd:element name="EstadoDocPublicado" ma:index="27" nillable="true" ma:displayName="Estado Documento Publicado" ma:default="Vigente" ma:format="Dropdown" ma:indexed="true" ma:internalName="EstadoDocPublicado">
      <xsd:simpleType>
        <xsd:restriction base="dms:Choice">
          <xsd:enumeration value="Vigente"/>
          <xsd:enumeration value="Dado de baja"/>
          <xsd:enumeration value="Obsoleto"/>
        </xsd:restriction>
      </xsd:simpleType>
    </xsd:element>
    <xsd:element name="AreaProceso" ma:index="28" nillable="true" ma:displayName="Area de Proceso" ma:indexed="true" ma:list="{79ad4c53-1495-4352-b013-1973cca61c75}" ma:internalName="AreaProceso" ma:showField="Title" ma:web="bb35dc9b-a729-4308-beb8-1dd00743a455">
      <xsd:simpleType>
        <xsd:restriction base="dms:Lookup"/>
      </xsd:simpleType>
    </xsd:element>
    <xsd:element name="AnalistaProceso" ma:index="29" nillable="true" ma:displayName="Analista de Proceso" ma:indexed="true" ma:list="UserInfo" ma:SharePointGroup="0" ma:internalName="AnalistaProces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riteriodeRevision" ma:index="32" nillable="true" ma:displayName="CriteriodeRevision" ma:format="Dropdown" ma:internalName="CriteriodeRevision">
      <xsd:simpleType>
        <xsd:restriction base="dms:Choice">
          <xsd:enumeration value="A"/>
          <xsd:enumeration value="B"/>
          <xsd:enumeration value="C"/>
        </xsd:restriction>
      </xsd:simpleType>
    </xsd:element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0b94f7-d1de-4da1-8c92-10a3c3ba8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E5CD7-FA8C-4BA2-9281-0B96300C273A}">
  <ds:schemaRefs>
    <ds:schemaRef ds:uri="http://schemas.microsoft.com/office/2006/metadata/properties"/>
    <ds:schemaRef ds:uri="http://schemas.microsoft.com/office/infopath/2007/PartnerControls"/>
    <ds:schemaRef ds:uri="bb35dc9b-a729-4308-beb8-1dd00743a455"/>
  </ds:schemaRefs>
</ds:datastoreItem>
</file>

<file path=customXml/itemProps2.xml><?xml version="1.0" encoding="utf-8"?>
<ds:datastoreItem xmlns:ds="http://schemas.openxmlformats.org/officeDocument/2006/customXml" ds:itemID="{177F861F-8044-4236-AE88-6FE43F5A0A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B0CB92-F3F3-44E9-82A4-3A8852761A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35dc9b-a729-4308-beb8-1dd00743a455"/>
    <ds:schemaRef ds:uri="510b94f7-d1de-4da1-8c92-10a3c3ba8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E55FFC-8048-4168-B762-6926B2C56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 Producto SGI_TESIS Informe de INVESTIGACIÓN bachiller (003)</Template>
  <TotalTime>1</TotalTime>
  <Pages>1</Pages>
  <Words>1955</Words>
  <Characters>10755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2. Formato para proyecto de inversión</vt:lpstr>
    </vt:vector>
  </TitlesOfParts>
  <Company/>
  <LinksUpToDate>false</LinksUpToDate>
  <CharactersWithSpaces>12685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Formato para proyecto de inversión</dc:title>
  <dc:creator>Rocio del Carmen Quiliano Terreros</dc:creator>
  <cp:lastModifiedBy>Jorge Luis Santa Cruz Espinoza</cp:lastModifiedBy>
  <cp:revision>4</cp:revision>
  <cp:lastPrinted>2018-06-08T16:39:00Z</cp:lastPrinted>
  <dcterms:created xsi:type="dcterms:W3CDTF">2020-05-12T05:02:00Z</dcterms:created>
  <dcterms:modified xsi:type="dcterms:W3CDTF">2020-05-20T14:12:00Z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0x0101002038BC0BFF635E4889230663B529804C</vt:lpwstr>
  </property>
</Properties>
</file>